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AAB74" w14:textId="54DE806C" w:rsidR="005F70E4" w:rsidRPr="002E7A5C" w:rsidRDefault="00081CFA">
      <w:pPr>
        <w:rPr>
          <w:i/>
        </w:rPr>
      </w:pPr>
      <w:r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0958A08B" wp14:editId="1FE05C1C">
                <wp:simplePos x="0" y="0"/>
                <wp:positionH relativeFrom="column">
                  <wp:posOffset>333375</wp:posOffset>
                </wp:positionH>
                <wp:positionV relativeFrom="page">
                  <wp:posOffset>4686300</wp:posOffset>
                </wp:positionV>
                <wp:extent cx="1895475" cy="4829175"/>
                <wp:effectExtent l="0" t="0" r="9525" b="9525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B2561" w14:textId="77777777" w:rsidR="0072517E" w:rsidRPr="006C52E6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D52B19"/>
                                <w:sz w:val="44"/>
                                <w:szCs w:val="44"/>
                              </w:rPr>
                            </w:pPr>
                            <w:r w:rsidRPr="006C52E6"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D52B19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0DD4E60B" w14:textId="5D7F5974" w:rsidR="00ED1100" w:rsidRDefault="00ED1100" w:rsidP="006E5051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7604256" w14:textId="77777777" w:rsidR="00524FB7" w:rsidRPr="00260CF4" w:rsidRDefault="00524FB7" w:rsidP="00524F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The leading cause of home</w:t>
                            </w:r>
                          </w:p>
                          <w:p w14:paraId="62DD8D6B" w14:textId="77777777" w:rsidR="00524FB7" w:rsidRPr="00260CF4" w:rsidRDefault="00524FB7" w:rsidP="00524F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clothes dryer fires </w:t>
                            </w:r>
                            <w:proofErr w:type="gramStart"/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failure</w:t>
                            </w:r>
                          </w:p>
                          <w:p w14:paraId="0F680036" w14:textId="025FE8AE" w:rsidR="005324D5" w:rsidRDefault="00524FB7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to clean </w:t>
                            </w:r>
                            <w:r w:rsidR="008E3029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them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1C5F62" w14:textId="77777777" w:rsidR="00FE0C08" w:rsidRDefault="00FE0C08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2F44EA1A" w14:textId="2270D3F0" w:rsidR="00FE0C08" w:rsidRPr="00260CF4" w:rsidRDefault="00FE0C08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E0C08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Inspect and clean the dryer vents at least once a year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3A2EAB" w14:textId="77777777" w:rsidR="00AA4A0E" w:rsidRDefault="00AA4A0E" w:rsidP="00AA4A0E">
                            <w:pPr>
                              <w:widowControl w:val="0"/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A5F752" w14:textId="77777777" w:rsidR="00332EBB" w:rsidRPr="00332EBB" w:rsidRDefault="00332EBB" w:rsidP="00332EB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2EB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 prevent electrical hazards, the dryer must be connected to a safe grounding system.</w:t>
                            </w:r>
                          </w:p>
                          <w:p w14:paraId="43731325" w14:textId="77777777" w:rsidR="009456BA" w:rsidRPr="00260CF4" w:rsidRDefault="009456BA" w:rsidP="009456B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44502A61" w14:textId="6492AFCE" w:rsidR="009456BA" w:rsidRPr="00260CF4" w:rsidRDefault="009456BA" w:rsidP="009456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Check the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outdoor vent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flap to make sure it is not covered by snow.</w:t>
                            </w:r>
                          </w:p>
                          <w:p w14:paraId="33696C0A" w14:textId="77777777" w:rsidR="006C52E6" w:rsidRPr="00260CF4" w:rsidRDefault="006C52E6" w:rsidP="009456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7521186" w14:textId="4F275345" w:rsidR="006C52E6" w:rsidRPr="00260CF4" w:rsidRDefault="006C52E6" w:rsidP="006C52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Keep the area around your dryer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clear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of things that can burn, like boxes, cleaning supplies and clothing, etc.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58A0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Title: Blue box - Description: Blue box with text" style="position:absolute;margin-left:26.25pt;margin-top:369pt;width:149.25pt;height:380.2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" filled="f" stroked="f">
                <v:textbox inset="2.88pt,2.88pt,2.88pt,2.88pt">
                  <w:txbxContent>
                    <w:p w14:paraId="784B2561" w14:textId="77777777" w:rsidR="0072517E" w:rsidRPr="006C52E6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b/>
                          <w:bCs/>
                          <w:color w:val="D52B19"/>
                          <w:sz w:val="44"/>
                          <w:szCs w:val="44"/>
                        </w:rPr>
                      </w:pPr>
                      <w:r w:rsidRPr="006C52E6">
                        <w:rPr>
                          <w:rFonts w:ascii="Adobe Garamond Pro Bold" w:hAnsi="Adobe Garamond Pro Bold"/>
                          <w:b/>
                          <w:bCs/>
                          <w:color w:val="D52B19"/>
                          <w:sz w:val="44"/>
                          <w:szCs w:val="44"/>
                        </w:rPr>
                        <w:t>Did you know?</w:t>
                      </w:r>
                    </w:p>
                    <w:p w14:paraId="0DD4E60B" w14:textId="5D7F5974" w:rsidR="00ED1100" w:rsidRDefault="00ED1100" w:rsidP="006E5051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14:paraId="17604256" w14:textId="77777777" w:rsidR="00524FB7" w:rsidRPr="00260CF4" w:rsidRDefault="00524FB7" w:rsidP="00524FB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The leading cause of home</w:t>
                      </w:r>
                    </w:p>
                    <w:p w14:paraId="62DD8D6B" w14:textId="77777777" w:rsidR="00524FB7" w:rsidRPr="00260CF4" w:rsidRDefault="00524FB7" w:rsidP="00524FB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clothes dryer fires </w:t>
                      </w:r>
                      <w:proofErr w:type="gramStart"/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 failure</w:t>
                      </w:r>
                    </w:p>
                    <w:p w14:paraId="0F680036" w14:textId="025FE8AE" w:rsidR="005324D5" w:rsidRDefault="00524FB7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to clean </w:t>
                      </w:r>
                      <w:r w:rsidR="008E3029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them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.</w:t>
                      </w:r>
                    </w:p>
                    <w:p w14:paraId="7F1C5F62" w14:textId="77777777" w:rsidR="00FE0C08" w:rsidRDefault="00FE0C08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2F44EA1A" w14:textId="2270D3F0" w:rsidR="00FE0C08" w:rsidRPr="00260CF4" w:rsidRDefault="00FE0C08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FE0C08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Inspect and clean the dryer vents at least once a year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.</w:t>
                      </w:r>
                    </w:p>
                    <w:p w14:paraId="643A2EAB" w14:textId="77777777" w:rsidR="00AA4A0E" w:rsidRDefault="00AA4A0E" w:rsidP="00AA4A0E">
                      <w:pPr>
                        <w:widowControl w:val="0"/>
                        <w:spacing w:line="280" w:lineRule="exact"/>
                        <w:rPr>
                          <w:sz w:val="24"/>
                          <w:szCs w:val="24"/>
                        </w:rPr>
                      </w:pPr>
                    </w:p>
                    <w:p w14:paraId="26A5F752" w14:textId="77777777" w:rsidR="00332EBB" w:rsidRPr="00332EBB" w:rsidRDefault="00332EBB" w:rsidP="00332EBB">
                      <w:pPr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332EB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 prevent electrical hazards, the dryer must be connected to a safe grounding system.</w:t>
                      </w:r>
                    </w:p>
                    <w:p w14:paraId="43731325" w14:textId="77777777" w:rsidR="009456BA" w:rsidRPr="00260CF4" w:rsidRDefault="009456BA" w:rsidP="009456BA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44502A61" w14:textId="6492AFCE" w:rsidR="009456BA" w:rsidRPr="00260CF4" w:rsidRDefault="009456BA" w:rsidP="009456B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Check the </w:t>
                      </w:r>
                      <w:r w:rsidRPr="00260CF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 xml:space="preserve">outdoor vent 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flap to make sure it is not covered by snow.</w:t>
                      </w:r>
                    </w:p>
                    <w:p w14:paraId="33696C0A" w14:textId="77777777" w:rsidR="006C52E6" w:rsidRPr="00260CF4" w:rsidRDefault="006C52E6" w:rsidP="009456B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57521186" w14:textId="4F275345" w:rsidR="006C52E6" w:rsidRPr="00260CF4" w:rsidRDefault="006C52E6" w:rsidP="006C52E6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Keep the area around your dryer </w:t>
                      </w:r>
                      <w:r w:rsidRPr="00260CF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 xml:space="preserve">clear 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of things that can burn, like boxes, cleaning supplies and clothing,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113E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BE10D01" wp14:editId="0D432AD7">
                <wp:simplePos x="0" y="0"/>
                <wp:positionH relativeFrom="column">
                  <wp:posOffset>2457450</wp:posOffset>
                </wp:positionH>
                <wp:positionV relativeFrom="paragraph">
                  <wp:posOffset>4705350</wp:posOffset>
                </wp:positionV>
                <wp:extent cx="4648200" cy="35909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D4587" w14:textId="77777777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Have your dryer installed and serviced by a</w:t>
                            </w:r>
                          </w:p>
                          <w:p w14:paraId="7E311D56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professional.</w:t>
                            </w:r>
                          </w:p>
                          <w:p w14:paraId="3D3F6F84" w14:textId="5F8B6CB3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Do </w:t>
                            </w:r>
                            <w:r w:rsidRPr="00613FE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not 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use the dryer without a lint filter.</w:t>
                            </w:r>
                          </w:p>
                          <w:p w14:paraId="45A5FDC9" w14:textId="65CEA1BD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Make sure you clean the lint filter before or after</w:t>
                            </w:r>
                          </w:p>
                          <w:p w14:paraId="54C357FA" w14:textId="6DB791E9" w:rsidR="004F3846" w:rsidRPr="008C37E3" w:rsidRDefault="00D16C3A" w:rsidP="008C37E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each load of laundry. 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Also r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emove 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lint that has collected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around the drum.</w:t>
                            </w:r>
                          </w:p>
                          <w:p w14:paraId="2CC033E6" w14:textId="0605C51C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Rigid or flexible metal venting material should be</w:t>
                            </w:r>
                          </w:p>
                          <w:p w14:paraId="6493C9B5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used to sustain proper air flow and drying time.</w:t>
                            </w:r>
                          </w:p>
                          <w:p w14:paraId="14AE05B7" w14:textId="25C73773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Make sure the air exhaust vent pipe is not restricted</w:t>
                            </w:r>
                          </w:p>
                          <w:p w14:paraId="731DF29A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and the outdoor vent flap will open when the dryer</w:t>
                            </w:r>
                          </w:p>
                          <w:p w14:paraId="034D7519" w14:textId="1D2953D6" w:rsidR="007100E5" w:rsidRPr="00E16DD3" w:rsidRDefault="00D16C3A" w:rsidP="007100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is operating. </w:t>
                            </w:r>
                          </w:p>
                          <w:p w14:paraId="2D9129CB" w14:textId="77777777" w:rsidR="007100E5" w:rsidRPr="007100E5" w:rsidRDefault="007100E5" w:rsidP="007100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Follow the manufacturer’s operating instructions</w:t>
                            </w:r>
                          </w:p>
                          <w:p w14:paraId="34FD09EB" w14:textId="77777777" w:rsidR="007100E5" w:rsidRPr="007100E5" w:rsidRDefault="007100E5" w:rsidP="007100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and don’t overload your dryer.</w:t>
                            </w:r>
                          </w:p>
                          <w:p w14:paraId="6A72468C" w14:textId="05A2F616" w:rsidR="007100E5" w:rsidRPr="007100E5" w:rsidRDefault="007100E5" w:rsidP="007100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Turn the dryer off if you leave home or when you</w:t>
                            </w:r>
                          </w:p>
                          <w:p w14:paraId="2AE8E33D" w14:textId="3D096252" w:rsidR="00B83694" w:rsidRPr="007100E5" w:rsidRDefault="007100E5" w:rsidP="00622B5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go to bed.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0D01" id="Text Box 13" o:spid="_x0000_s1027" type="#_x0000_t202" style="position:absolute;margin-left:193.5pt;margin-top:370.5pt;width:366pt;height:28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" fillcolor="white [3201]" stroked="f" strokeweight=".5pt">
                <v:textbox>
                  <w:txbxContent>
                    <w:p w14:paraId="1E0D4587" w14:textId="77777777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Have your dryer installed and serviced by a</w:t>
                      </w:r>
                    </w:p>
                    <w:p w14:paraId="7E311D56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professional.</w:t>
                      </w:r>
                    </w:p>
                    <w:p w14:paraId="3D3F6F84" w14:textId="5F8B6CB3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Do </w:t>
                      </w:r>
                      <w:r w:rsidRPr="00613FE0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t xml:space="preserve">not 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use the dryer without a lint filter.</w:t>
                      </w:r>
                    </w:p>
                    <w:p w14:paraId="45A5FDC9" w14:textId="65CEA1BD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Make sure you clean the lint filter before or after</w:t>
                      </w:r>
                    </w:p>
                    <w:p w14:paraId="54C357FA" w14:textId="6DB791E9" w:rsidR="004F3846" w:rsidRPr="008C37E3" w:rsidRDefault="00D16C3A" w:rsidP="008C37E3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each load of laundry. 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Also r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emove 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any 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lint that has collected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around the drum.</w:t>
                      </w:r>
                    </w:p>
                    <w:p w14:paraId="2CC033E6" w14:textId="0605C51C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Rigid or flexible metal venting material should be</w:t>
                      </w:r>
                    </w:p>
                    <w:p w14:paraId="6493C9B5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used to sustain proper air flow and drying time.</w:t>
                      </w:r>
                    </w:p>
                    <w:p w14:paraId="14AE05B7" w14:textId="25C73773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Make sure the air exhaust vent pipe is not restricted</w:t>
                      </w:r>
                    </w:p>
                    <w:p w14:paraId="731DF29A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and the outdoor vent flap will open when the dryer</w:t>
                      </w:r>
                    </w:p>
                    <w:p w14:paraId="034D7519" w14:textId="1D2953D6" w:rsidR="007100E5" w:rsidRPr="00E16DD3" w:rsidRDefault="00D16C3A" w:rsidP="007100E5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is operating. </w:t>
                      </w:r>
                    </w:p>
                    <w:p w14:paraId="2D9129CB" w14:textId="77777777" w:rsidR="007100E5" w:rsidRPr="007100E5" w:rsidRDefault="007100E5" w:rsidP="007100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Follow the manufacturer’s operating instructions</w:t>
                      </w:r>
                    </w:p>
                    <w:p w14:paraId="34FD09EB" w14:textId="77777777" w:rsidR="007100E5" w:rsidRPr="007100E5" w:rsidRDefault="007100E5" w:rsidP="007100E5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and don’t overload your dryer.</w:t>
                      </w:r>
                    </w:p>
                    <w:p w14:paraId="6A72468C" w14:textId="05A2F616" w:rsidR="007100E5" w:rsidRPr="007100E5" w:rsidRDefault="007100E5" w:rsidP="007100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Turn the dryer off if you leave home or when you</w:t>
                      </w:r>
                    </w:p>
                    <w:p w14:paraId="2AE8E33D" w14:textId="3D096252" w:rsidR="00B83694" w:rsidRPr="007100E5" w:rsidRDefault="007100E5" w:rsidP="00622B5C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go to bed.</w:t>
                      </w:r>
                    </w:p>
                  </w:txbxContent>
                </v:textbox>
              </v:shape>
            </w:pict>
          </mc:Fallback>
        </mc:AlternateContent>
      </w:r>
      <w:r w:rsidR="00242FC0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6774B3" wp14:editId="1D7FE726">
                <wp:simplePos x="0" y="0"/>
                <wp:positionH relativeFrom="column">
                  <wp:posOffset>2457450</wp:posOffset>
                </wp:positionH>
                <wp:positionV relativeFrom="paragraph">
                  <wp:posOffset>4191000</wp:posOffset>
                </wp:positionV>
                <wp:extent cx="4495800" cy="647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E71D4" w14:textId="0C367DAA" w:rsidR="00794654" w:rsidRPr="005324D5" w:rsidRDefault="00110A18" w:rsidP="007908D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dobe Garamond Pro Bold" w:hAnsi="Adobe Garamond Pro Bold"/>
                                <w:b/>
                                <w:bCs/>
                                <w:smallCaps/>
                                <w:color w:val="aut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auto"/>
                                <w:sz w:val="60"/>
                                <w:szCs w:val="60"/>
                              </w:rPr>
                              <w:t xml:space="preserve">Clothes Dryer </w:t>
                            </w:r>
                            <w:r w:rsidR="006E5051"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auto"/>
                                <w:sz w:val="60"/>
                                <w:szCs w:val="6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74B3" id="Text Box 11" o:spid="_x0000_s1028" type="#_x0000_t202" style="position:absolute;margin-left:193.5pt;margin-top:330pt;width:354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" filled="f" stroked="f" strokeweight=".5pt">
                <v:textbox>
                  <w:txbxContent>
                    <w:p w14:paraId="359E71D4" w14:textId="0C367DAA" w:rsidR="00794654" w:rsidRPr="005324D5" w:rsidRDefault="00110A18" w:rsidP="007908D7">
                      <w:pPr>
                        <w:spacing w:before="100" w:beforeAutospacing="1" w:after="100" w:afterAutospacing="1"/>
                        <w:jc w:val="center"/>
                        <w:rPr>
                          <w:rFonts w:ascii="Adobe Garamond Pro Bold" w:hAnsi="Adobe Garamond Pro Bold"/>
                          <w:b/>
                          <w:bCs/>
                          <w:smallCaps/>
                          <w:color w:val="auto"/>
                          <w:sz w:val="60"/>
                          <w:szCs w:val="60"/>
                        </w:rPr>
                      </w:pPr>
                      <w:r>
                        <w:rPr>
                          <w:rFonts w:ascii="Adobe Garamond Pro Bold" w:hAnsi="Adobe Garamond Pro Bold"/>
                          <w:b/>
                          <w:bCs/>
                          <w:color w:val="auto"/>
                          <w:sz w:val="60"/>
                          <w:szCs w:val="60"/>
                        </w:rPr>
                        <w:t xml:space="preserve">Clothes Dryer </w:t>
                      </w:r>
                      <w:r w:rsidR="006E5051">
                        <w:rPr>
                          <w:rFonts w:ascii="Adobe Garamond Pro Bold" w:hAnsi="Adobe Garamond Pro Bold"/>
                          <w:b/>
                          <w:bCs/>
                          <w:color w:val="auto"/>
                          <w:sz w:val="60"/>
                          <w:szCs w:val="60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  <w:r w:rsidR="00E143E4">
        <w:rPr>
          <w:i/>
          <w:noProof/>
          <w:color w:val="FF0000"/>
          <w:kern w:val="0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4A806432" wp14:editId="67831566">
            <wp:simplePos x="0" y="0"/>
            <wp:positionH relativeFrom="column">
              <wp:posOffset>3267075</wp:posOffset>
            </wp:positionH>
            <wp:positionV relativeFrom="paragraph">
              <wp:posOffset>8134350</wp:posOffset>
            </wp:positionV>
            <wp:extent cx="990600" cy="990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S-SFM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AD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E12B80" wp14:editId="6336FFFF">
                <wp:simplePos x="0" y="0"/>
                <wp:positionH relativeFrom="column">
                  <wp:posOffset>57149</wp:posOffset>
                </wp:positionH>
                <wp:positionV relativeFrom="page">
                  <wp:posOffset>8705850</wp:posOffset>
                </wp:positionV>
                <wp:extent cx="7210425" cy="1171575"/>
                <wp:effectExtent l="0" t="0" r="9525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0425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6F0A" id="Freeform 5" o:spid="_x0000_s1026" alt="Title: Box - Description: Grey box" style="position:absolute;margin-left:4.5pt;margin-top:685.5pt;width:567.75pt;height:9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" path="m2448,389v,-249,,-249,,-249c1158,,339,128,,183,,389,,389,,389r2448,xe" fillcolor="#d8d8d8 [2732]" stroked="f" strokeweight="3pt">
                <v:path arrowok="t" o:connecttype="custom" o:connectlocs="7210425,1171575;7210425,421647;0,551152;0,1171575;7210425,1171575" o:connectangles="0,0,0,0,0"/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6D2D69" wp14:editId="53A34D76">
                <wp:simplePos x="0" y="0"/>
                <wp:positionH relativeFrom="column">
                  <wp:posOffset>2409825</wp:posOffset>
                </wp:positionH>
                <wp:positionV relativeFrom="paragraph">
                  <wp:posOffset>4695825</wp:posOffset>
                </wp:positionV>
                <wp:extent cx="0" cy="3952875"/>
                <wp:effectExtent l="5715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D52B1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F1275" id="Straight Connector 10" o:spid="_x0000_s1026" alt="Title: Line - Description: Decorative red line" style="position:absolute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69.7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" strokecolor="#d52b19" strokeweight="2pt">
                <v:shadow on="t" color="black" opacity="24903f" origin=",.5" offset="0,.55556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8392970" wp14:editId="5E6D328E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2D764" id="Straight Connector 5" o:spid="_x0000_s1026" alt="Title: Line - Description: Decorative black line" style="position:absolute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DTlDEX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4B836E" wp14:editId="3C3B8D2A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0F81A" id="Straight Connector 12" o:spid="_x0000_s1026" alt="Title: Line - Description: decorative black line" style="position:absolute;z-index:-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7EC93A9B" wp14:editId="1E396C52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34D09" w14:textId="77777777" w:rsidR="00ED1100" w:rsidRDefault="00090337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FIRE DEPARTMENT’S WEBSITE</w:t>
                            </w:r>
                          </w:p>
                          <w:p w14:paraId="4BDF4103" w14:textId="77777777" w:rsidR="003B1AAD" w:rsidRDefault="003B1AA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ECDFBE9" w14:textId="77777777" w:rsidR="003B1AAD" w:rsidRPr="00A03156" w:rsidRDefault="00974F4F" w:rsidP="003B1AAD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fire department street address</w:t>
                            </w:r>
                            <w:r w:rsidR="003B1AAD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Telephone:  </w:t>
                            </w:r>
                            <w:r w:rsidR="0009033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="003B1AAD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Fax: </w:t>
                            </w:r>
                            <w:r w:rsidR="0009033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4F460218" w14:textId="77777777" w:rsidR="003B1AAD" w:rsidRPr="00A03156" w:rsidRDefault="003B1AA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93A9B" id="Text Box 21" o:spid="_x0000_s1029" type="#_x0000_t202" alt="Title: Box - Description: grey box" style="position:absolute;margin-left:11.25pt;margin-top:739.2pt;width:565.65pt;height:37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7F34D09" w14:textId="77777777" w:rsidR="00ED1100" w:rsidRDefault="00090337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FIRE DEPARTMENT’S WEBSITE</w:t>
                      </w:r>
                    </w:p>
                    <w:p w14:paraId="4BDF4103" w14:textId="77777777" w:rsidR="003B1AAD" w:rsidRDefault="003B1AA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4ECDFBE9" w14:textId="77777777" w:rsidR="003B1AAD" w:rsidRPr="00A03156" w:rsidRDefault="00974F4F" w:rsidP="003B1AAD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fire department street address</w:t>
                      </w:r>
                      <w:r w:rsidR="003B1AAD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Telephone:  </w:t>
                      </w:r>
                      <w:r w:rsidR="00090337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="003B1AAD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 w:rsidR="00090337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4F460218" w14:textId="77777777" w:rsidR="003B1AAD" w:rsidRPr="00A03156" w:rsidRDefault="003B1AA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90C">
        <w:rPr>
          <w:i/>
          <w:noProof/>
        </w:rPr>
        <w:drawing>
          <wp:inline distT="0" distB="0" distL="0" distR="0" wp14:anchorId="1D76AF4E" wp14:editId="457C5942">
            <wp:extent cx="7362825" cy="4144436"/>
            <wp:effectExtent l="0" t="0" r="0" b="8890"/>
            <wp:docPr id="1836995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76" cy="415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D45A7"/>
    <w:multiLevelType w:val="hybridMultilevel"/>
    <w:tmpl w:val="10AE3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D16CB"/>
    <w:multiLevelType w:val="hybridMultilevel"/>
    <w:tmpl w:val="AF9A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625394">
    <w:abstractNumId w:val="0"/>
  </w:num>
  <w:num w:numId="2" w16cid:durableId="994257234">
    <w:abstractNumId w:val="1"/>
  </w:num>
  <w:num w:numId="3" w16cid:durableId="537395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55"/>
    <w:rsid w:val="00012880"/>
    <w:rsid w:val="00081CFA"/>
    <w:rsid w:val="00090337"/>
    <w:rsid w:val="00091C6B"/>
    <w:rsid w:val="000B7722"/>
    <w:rsid w:val="000C2514"/>
    <w:rsid w:val="000D247E"/>
    <w:rsid w:val="000E04EF"/>
    <w:rsid w:val="0010182B"/>
    <w:rsid w:val="00110A18"/>
    <w:rsid w:val="00145968"/>
    <w:rsid w:val="00147E59"/>
    <w:rsid w:val="001841B0"/>
    <w:rsid w:val="00191BB2"/>
    <w:rsid w:val="00194B1B"/>
    <w:rsid w:val="001B326D"/>
    <w:rsid w:val="001D20F7"/>
    <w:rsid w:val="001D7B2E"/>
    <w:rsid w:val="002034FD"/>
    <w:rsid w:val="00225C08"/>
    <w:rsid w:val="00242FC0"/>
    <w:rsid w:val="00260CF4"/>
    <w:rsid w:val="00265941"/>
    <w:rsid w:val="00271680"/>
    <w:rsid w:val="00293386"/>
    <w:rsid w:val="002E0F8C"/>
    <w:rsid w:val="002E3BE1"/>
    <w:rsid w:val="002E7A5C"/>
    <w:rsid w:val="0030436E"/>
    <w:rsid w:val="00315833"/>
    <w:rsid w:val="00332EBB"/>
    <w:rsid w:val="00374153"/>
    <w:rsid w:val="003B1AAD"/>
    <w:rsid w:val="003B7DE5"/>
    <w:rsid w:val="003E6090"/>
    <w:rsid w:val="00477668"/>
    <w:rsid w:val="004C113E"/>
    <w:rsid w:val="004D46B7"/>
    <w:rsid w:val="004F3846"/>
    <w:rsid w:val="00507E89"/>
    <w:rsid w:val="00515CA3"/>
    <w:rsid w:val="00524FB7"/>
    <w:rsid w:val="005324D5"/>
    <w:rsid w:val="005453E5"/>
    <w:rsid w:val="005C73CA"/>
    <w:rsid w:val="005F403C"/>
    <w:rsid w:val="005F70E4"/>
    <w:rsid w:val="00606D3B"/>
    <w:rsid w:val="00613FE0"/>
    <w:rsid w:val="00622B5C"/>
    <w:rsid w:val="00676597"/>
    <w:rsid w:val="0069294A"/>
    <w:rsid w:val="00693032"/>
    <w:rsid w:val="006A490C"/>
    <w:rsid w:val="006C267D"/>
    <w:rsid w:val="006C52E6"/>
    <w:rsid w:val="006E5051"/>
    <w:rsid w:val="007100E5"/>
    <w:rsid w:val="0072517E"/>
    <w:rsid w:val="007908D7"/>
    <w:rsid w:val="00794654"/>
    <w:rsid w:val="007E6226"/>
    <w:rsid w:val="00806C73"/>
    <w:rsid w:val="00812965"/>
    <w:rsid w:val="00822102"/>
    <w:rsid w:val="00850137"/>
    <w:rsid w:val="00857EDE"/>
    <w:rsid w:val="0086688D"/>
    <w:rsid w:val="008C37E3"/>
    <w:rsid w:val="008E3029"/>
    <w:rsid w:val="00901C0E"/>
    <w:rsid w:val="00904EDB"/>
    <w:rsid w:val="009456BA"/>
    <w:rsid w:val="00945CF7"/>
    <w:rsid w:val="009468F7"/>
    <w:rsid w:val="00974F4F"/>
    <w:rsid w:val="00980111"/>
    <w:rsid w:val="00994E05"/>
    <w:rsid w:val="009D4E26"/>
    <w:rsid w:val="009D5A1E"/>
    <w:rsid w:val="009F26BA"/>
    <w:rsid w:val="00A03156"/>
    <w:rsid w:val="00A15F89"/>
    <w:rsid w:val="00A24E55"/>
    <w:rsid w:val="00A36DD6"/>
    <w:rsid w:val="00A5164C"/>
    <w:rsid w:val="00A738A8"/>
    <w:rsid w:val="00AA4A0E"/>
    <w:rsid w:val="00AF434A"/>
    <w:rsid w:val="00AF66E9"/>
    <w:rsid w:val="00B024DE"/>
    <w:rsid w:val="00B46181"/>
    <w:rsid w:val="00B522AA"/>
    <w:rsid w:val="00B654A2"/>
    <w:rsid w:val="00B83694"/>
    <w:rsid w:val="00BE78D5"/>
    <w:rsid w:val="00C53698"/>
    <w:rsid w:val="00C80789"/>
    <w:rsid w:val="00CB2EAE"/>
    <w:rsid w:val="00CF40D4"/>
    <w:rsid w:val="00D16C3A"/>
    <w:rsid w:val="00D45218"/>
    <w:rsid w:val="00D50545"/>
    <w:rsid w:val="00D573D9"/>
    <w:rsid w:val="00D70762"/>
    <w:rsid w:val="00D71628"/>
    <w:rsid w:val="00DB031E"/>
    <w:rsid w:val="00DB59EC"/>
    <w:rsid w:val="00DB61ED"/>
    <w:rsid w:val="00E10665"/>
    <w:rsid w:val="00E143E4"/>
    <w:rsid w:val="00E16DD3"/>
    <w:rsid w:val="00E65CBA"/>
    <w:rsid w:val="00E708B8"/>
    <w:rsid w:val="00E84C5E"/>
    <w:rsid w:val="00ED1100"/>
    <w:rsid w:val="00ED718B"/>
    <w:rsid w:val="00EE66CE"/>
    <w:rsid w:val="00F01F85"/>
    <w:rsid w:val="00F0396D"/>
    <w:rsid w:val="00F12F37"/>
    <w:rsid w:val="00F24E60"/>
    <w:rsid w:val="00F43EFF"/>
    <w:rsid w:val="00F751AB"/>
    <w:rsid w:val="00F83600"/>
    <w:rsid w:val="00F83DAC"/>
    <w:rsid w:val="00FE0C08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6B07E3"/>
  <w15:docId w15:val="{C9E86844-3E2F-4E41-8D27-FE72E448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Partner</TermName>
          <TermId xmlns="http://schemas.microsoft.com/office/infopath/2007/PartnerControls">3e30f7d2-da76-47aa-a77a-6f2d281d3342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42</Value>
      <Value>2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BBE658-EE0D-4DBA-BDB6-1FF72CA53FE3}">
  <ds:schemaRefs>
    <ds:schemaRef ds:uri="http://schemas.microsoft.com/office/2006/metadata/properties"/>
    <ds:schemaRef ds:uri="http://schemas.microsoft.com/office/infopath/2007/PartnerControls"/>
    <ds:schemaRef ds:uri="22931ad8-ea7e-4931-aebb-ff5f5ed099cd"/>
    <ds:schemaRef ds:uri="9a87bd7a-4887-48d3-a57c-2802472369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914FAFC-31C2-4244-9563-2DB570FB9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931ad8-ea7e-4931-aebb-ff5f5ed099cd"/>
    <ds:schemaRef ds:uri="9a87bd7a-4887-48d3-a57c-280247236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A8B5A-A3D6-42AC-8DD1-02DEA92D7F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8C6AFC-F3F8-4EC6-AE7A-8E0F4FAF104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Clothes Dryer Safety Fact Sheet</dc:title>
  <dc:creator>Longaecker, Jennifer</dc:creator>
  <cp:lastModifiedBy>McCue, Tim (MNIT)</cp:lastModifiedBy>
  <cp:revision>19</cp:revision>
  <cp:lastPrinted>2014-10-16T19:44:00Z</cp:lastPrinted>
  <dcterms:created xsi:type="dcterms:W3CDTF">2025-06-06T15:34:00Z</dcterms:created>
  <dcterms:modified xsi:type="dcterms:W3CDTF">2026-02-25T21:42:00Z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6" name="Persona">
    <vt:lpwstr>42;#Partner|3e30f7d2-da76-47aa-a77a-6f2d281d3342</vt:lpwstr>
  </property>
  <property fmtid="{D5CDD505-2E9C-101B-9397-08002B2CF9AE}" pid="7" name="Program">
    <vt:lpwstr/>
  </property>
  <property fmtid="{D5CDD505-2E9C-101B-9397-08002B2CF9AE}" pid="8" name="Attribute">
    <vt:lpwstr>1;#Education|853407b7-e2d0-474c-b533-89174228734e</vt:lpwstr>
  </property>
  <property fmtid="{D5CDD505-2E9C-101B-9397-08002B2CF9AE}" pid="9" name="Division">
    <vt:lpwstr>2;#State Fire Marshal|c6e18fa0-2a90-409d-922b-2cc370a1fc77</vt:lpwstr>
  </property>
</Properties>
</file>