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8FA8" w14:textId="77777777" w:rsidR="005F70E4" w:rsidRPr="002E7A5C" w:rsidRDefault="002A3E1F">
      <w:pPr>
        <w:rPr>
          <w:i/>
        </w:rPr>
      </w:pPr>
      <w:r>
        <w:rPr>
          <w:i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D558FA9" wp14:editId="51139CC4">
            <wp:simplePos x="0" y="0"/>
            <wp:positionH relativeFrom="column">
              <wp:posOffset>3173095</wp:posOffset>
            </wp:positionH>
            <wp:positionV relativeFrom="paragraph">
              <wp:posOffset>8115300</wp:posOffset>
            </wp:positionV>
            <wp:extent cx="1009650" cy="1009650"/>
            <wp:effectExtent l="0" t="0" r="0" b="0"/>
            <wp:wrapNone/>
            <wp:docPr id="15" name="Picture 15" descr="Placeholder for your logo (State Fire Marshal logo with text across it that says &quot;Insert Logo Here&quot;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laceholder for your logo (State Fire Marshal logo with text across it that says &quot;Insert Logo Here&quot;)&#10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5D6">
        <w:rPr>
          <w:i/>
          <w:noProof/>
          <w:color w:val="auto"/>
          <w:kern w:val="0"/>
          <w:sz w:val="24"/>
          <w:szCs w:val="24"/>
        </w:rPr>
        <mc:AlternateContent>
          <mc:Choice Requires="wpg">
            <w:drawing>
              <wp:inline distT="0" distB="0" distL="0" distR="0" wp14:anchorId="4D558FAB" wp14:editId="2A985F69">
                <wp:extent cx="7219950" cy="9639300"/>
                <wp:effectExtent l="38100" t="0" r="38100" b="0"/>
                <wp:docPr id="17" name="Group 17" descr="Everything on the page grouped together" title="Grouped ite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9639300"/>
                          <a:chOff x="0" y="0"/>
                          <a:chExt cx="7219950" cy="963930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2162175" y="5495925"/>
                            <a:ext cx="4950460" cy="2847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558FAF" w14:textId="77777777" w:rsidR="004D6DB1" w:rsidRPr="00E708B8" w:rsidRDefault="004D6DB1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200" w:line="30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Keep portable heaters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three feet from anything flammable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.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  <w:t xml:space="preserve"> </w:t>
                              </w:r>
                            </w:p>
                            <w:p w14:paraId="4D558FB0" w14:textId="77777777" w:rsidR="004D6DB1" w:rsidRPr="00D6550E" w:rsidRDefault="009900DF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Turn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portable</w:t>
                              </w: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heaters off when leaving the room or going to sleep. </w:t>
                              </w:r>
                              <w:r w:rsidR="004D6DB1" w:rsidRPr="00D6550E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</w:p>
                            <w:p w14:paraId="4D558FB1" w14:textId="77777777" w:rsidR="004D6DB1" w:rsidRPr="00E708B8" w:rsidRDefault="004D6DB1" w:rsidP="004D6D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Never use your oven to heat your home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. </w:t>
                              </w:r>
                              <w:r w:rsidRPr="00E708B8"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</w:p>
                            <w:p w14:paraId="4D558FB2" w14:textId="77777777" w:rsidR="00DA4687" w:rsidRDefault="00DA4687" w:rsidP="00DA4687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Have your home heating system and chimney cleaned and inspected annually. </w:t>
                              </w:r>
                            </w:p>
                            <w:p w14:paraId="4D558FB3" w14:textId="77777777" w:rsidR="00DA4687" w:rsidRDefault="00DA4687" w:rsidP="00DA4687">
                              <w:pPr>
                                <w:pStyle w:val="ListParagraph"/>
                                <w:widowControl w:val="0"/>
                                <w:spacing w:before="160" w:after="160" w:line="280" w:lineRule="exact"/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14:paraId="4D558FB4" w14:textId="77777777" w:rsidR="00DB61ED" w:rsidRDefault="00DA4687" w:rsidP="00313FA2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before="160" w:after="160" w:line="280" w:lineRule="exact"/>
                              </w:pPr>
                              <w:r>
                                <w:rPr>
                                  <w:rFonts w:asciiTheme="minorHAnsi" w:hAnsiTheme="minorHAnsi" w:cs="Arial"/>
                                  <w:b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Make sure your wood stove is properly installed and ventilated.</w:t>
                              </w:r>
                              <w:r w:rsidR="00313FA2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28575" y="5048250"/>
                            <a:ext cx="0" cy="396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7191375" y="5000625"/>
                            <a:ext cx="0" cy="3962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6" descr="Blue box with text" title="Blue box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5133975"/>
                            <a:ext cx="18288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D558FB5" w14:textId="77777777" w:rsidR="0072517E" w:rsidRPr="0004189B" w:rsidRDefault="0072517E" w:rsidP="0072517E">
                              <w:pPr>
                                <w:jc w:val="center"/>
                                <w:rPr>
                                  <w:rFonts w:ascii="Adobe Garamond Pro Bold" w:hAnsi="Adobe Garamond Pro Bold"/>
                                  <w:color w:val="4F81BD" w:themeColor="accent1"/>
                                  <w:sz w:val="44"/>
                                  <w:szCs w:val="44"/>
                                </w:rPr>
                              </w:pPr>
                              <w:r w:rsidRPr="0004189B">
                                <w:rPr>
                                  <w:rFonts w:ascii="Adobe Garamond Pro Bold" w:hAnsi="Adobe Garamond Pro Bold"/>
                                  <w:color w:val="4F81BD" w:themeColor="accent1"/>
                                  <w:sz w:val="44"/>
                                  <w:szCs w:val="44"/>
                                </w:rPr>
                                <w:t>Did you know?</w:t>
                              </w:r>
                            </w:p>
                            <w:p w14:paraId="4D558FB6" w14:textId="77777777" w:rsidR="00DA4687" w:rsidRDefault="0072517E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 w:rsidR="009900DF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In Minnesota in 2013, 10 percent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 w:rsidR="009900DF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of home fires </w:t>
                              </w:r>
                            </w:p>
                            <w:p w14:paraId="4D558FB7" w14:textId="77777777" w:rsidR="004D6DB1" w:rsidRPr="004D6DB1" w:rsidRDefault="009900DF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were caused </w:t>
                              </w:r>
                              <w:r w:rsidR="00DA4687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by heating devices. </w:t>
                              </w:r>
                            </w:p>
                            <w:p w14:paraId="4D558FB8" w14:textId="77777777" w:rsidR="004D6DB1" w:rsidRPr="004D6DB1" w:rsidRDefault="004D6DB1" w:rsidP="00DA4687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pacing w:val="16"/>
                                  <w:w w:val="90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14:paraId="4D558FB9" w14:textId="77777777" w:rsidR="004D6DB1" w:rsidRPr="004D6DB1" w:rsidRDefault="00DA4687" w:rsidP="004D6DB1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Most home fires occur in the winter and peak in January. </w:t>
                              </w:r>
                            </w:p>
                            <w:p w14:paraId="4D558FBA" w14:textId="77777777" w:rsidR="004D6DB1" w:rsidRPr="004D6DB1" w:rsidRDefault="004D6DB1" w:rsidP="00DA4687">
                              <w:pPr>
                                <w:widowControl w:val="0"/>
                                <w:spacing w:line="276" w:lineRule="auto"/>
                                <w:jc w:val="center"/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</w:pPr>
                            </w:p>
                            <w:p w14:paraId="4D558FBB" w14:textId="77777777" w:rsidR="00ED1100" w:rsidRPr="00E708B8" w:rsidRDefault="00DA4687" w:rsidP="00313FA2">
                              <w:pPr>
                                <w:widowControl w:val="0"/>
                                <w:spacing w:line="280" w:lineRule="exact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24"/>
                                  <w:szCs w:val="24"/>
                                  <w:lang w:val="en"/>
                                </w:rPr>
                              </w:pP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Most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 Minnesota heating fires occur 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br/>
                                <w:t xml:space="preserve">in 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fireplace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 xml:space="preserve">s and </w:t>
                              </w:r>
                              <w:r w:rsidR="004D6DB1" w:rsidRPr="004D6DB1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chimney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s</w:t>
                              </w:r>
                              <w:r w:rsidR="00313FA2">
                                <w:rPr>
                                  <w:rFonts w:asciiTheme="minorHAnsi" w:hAnsiTheme="minorHAnsi" w:cs="Arial"/>
                                  <w:color w:val="auto"/>
                                  <w:sz w:val="32"/>
                                  <w:szCs w:val="32"/>
                                  <w:lang w:val="e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" name="Freeform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8467725"/>
                            <a:ext cx="7219950" cy="117157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389 h 389"/>
                              <a:gd name="T2" fmla="*/ 2448 w 2448"/>
                              <a:gd name="T3" fmla="*/ 140 h 389"/>
                              <a:gd name="T4" fmla="*/ 0 w 2448"/>
                              <a:gd name="T5" fmla="*/ 183 h 389"/>
                              <a:gd name="T6" fmla="*/ 0 w 2448"/>
                              <a:gd name="T7" fmla="*/ 389 h 389"/>
                              <a:gd name="T8" fmla="*/ 2448 w 2448"/>
                              <a:gd name="T9" fmla="*/ 389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389">
                                <a:moveTo>
                                  <a:pt x="2448" y="389"/>
                                </a:moveTo>
                                <a:cubicBezTo>
                                  <a:pt x="2448" y="140"/>
                                  <a:pt x="2448" y="140"/>
                                  <a:pt x="2448" y="140"/>
                                </a:cubicBezTo>
                                <a:cubicBezTo>
                                  <a:pt x="1158" y="0"/>
                                  <a:pt x="339" y="128"/>
                                  <a:pt x="0" y="183"/>
                                </a:cubicBezTo>
                                <a:cubicBezTo>
                                  <a:pt x="0" y="389"/>
                                  <a:pt x="0" y="389"/>
                                  <a:pt x="0" y="389"/>
                                </a:cubicBezTo>
                                <a:lnTo>
                                  <a:pt x="2448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38100" cmpd="sng">
                            <a:noFill/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581275" y="5133975"/>
                            <a:ext cx="4533900" cy="69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558FBC" w14:textId="77777777" w:rsidR="00794654" w:rsidRPr="00590DE2" w:rsidRDefault="00D6550E" w:rsidP="00590DE2">
                              <w:pPr>
                                <w:pStyle w:val="Heading1"/>
                              </w:pPr>
                              <w:r w:rsidRPr="00590DE2">
                                <w:t>HEATING</w:t>
                              </w:r>
                              <w:r w:rsidR="00693032" w:rsidRPr="00590DE2">
                                <w:t xml:space="preserve"> SAFETY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Photo of a space heater" title="Heater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0" cy="5048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aight Connector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2352675" y="5257800"/>
                            <a:ext cx="0" cy="3086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58FAB" id="Group 17" o:spid="_x0000_s1026" alt="Title: Grouped item - Description: Everything on the page grouped together" style="width:568.5pt;height:759pt;mso-position-horizontal-relative:char;mso-position-vertical-relative:line" coordsize="72199,96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21621;top:54959;width:4950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<v:textbox>
                    <w:txbxContent>
                      <w:p w14:paraId="4D558FAF" w14:textId="77777777" w:rsidR="004D6DB1" w:rsidRPr="00E708B8" w:rsidRDefault="004D6DB1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200" w:line="30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Keep portable heaters</w:t>
                        </w:r>
                        <w:r w:rsidR="00DA4687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three feet from anything flammable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.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  <w:t xml:space="preserve"> </w:t>
                        </w:r>
                      </w:p>
                      <w:p w14:paraId="4D558FB0" w14:textId="77777777" w:rsidR="004D6DB1" w:rsidRPr="00D6550E" w:rsidRDefault="009900DF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Turn </w:t>
                        </w:r>
                        <w:r w:rsidR="00DA4687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portable</w:t>
                        </w: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heaters off when leaving the room or going to sleep. </w:t>
                        </w:r>
                        <w:r w:rsidR="004D6DB1" w:rsidRPr="00D6550E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</w:p>
                      <w:p w14:paraId="4D558FB1" w14:textId="77777777" w:rsidR="004D6DB1" w:rsidRPr="00E708B8" w:rsidRDefault="004D6DB1" w:rsidP="004D6D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Never use your oven to heat your home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. </w:t>
                        </w:r>
                        <w:r w:rsidRPr="00E708B8"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</w:p>
                      <w:p w14:paraId="4D558FB2" w14:textId="77777777" w:rsidR="00DA4687" w:rsidRDefault="00DA4687" w:rsidP="00DA4687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Have your home heating system and chimney cleaned and inspected annually. </w:t>
                        </w:r>
                      </w:p>
                      <w:p w14:paraId="4D558FB3" w14:textId="77777777" w:rsidR="00DA4687" w:rsidRDefault="00DA4687" w:rsidP="00DA4687">
                        <w:pPr>
                          <w:pStyle w:val="ListParagraph"/>
                          <w:widowControl w:val="0"/>
                          <w:spacing w:before="160" w:after="160" w:line="280" w:lineRule="exact"/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</w:p>
                      <w:p w14:paraId="4D558FB4" w14:textId="77777777" w:rsidR="00DB61ED" w:rsidRDefault="00DA4687" w:rsidP="00313FA2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before="160" w:after="160" w:line="280" w:lineRule="exact"/>
                        </w:pPr>
                        <w:r>
                          <w:rPr>
                            <w:rFonts w:asciiTheme="minorHAnsi" w:hAnsiTheme="minorHAnsi" w:cs="Arial"/>
                            <w:b/>
                            <w:color w:val="auto"/>
                            <w:sz w:val="32"/>
                            <w:szCs w:val="32"/>
                            <w:lang w:val="en"/>
                          </w:rPr>
                          <w:t>Make sure your wood stove is properly installed and ventilated.</w:t>
                        </w:r>
                        <w:r w:rsidR="00313FA2">
                          <w:t xml:space="preserve"> </w:t>
                        </w:r>
                      </w:p>
                    </w:txbxContent>
                  </v:textbox>
                </v:shape>
                <v:line id="Straight Connector 5" o:spid="_x0000_s1028" alt="&quot;&quot;" style="position:absolute;visibility:visible;mso-wrap-style:square" from="285,50482" to="285,90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" strokecolor="black [3200]" strokeweight="3pt">
                  <v:shadow on="t" color="black" opacity="22937f" origin=",.5" offset="0,.63889mm"/>
                </v:line>
                <v:line id="Straight Connector 12" o:spid="_x0000_s1029" alt="&quot;&quot;" style="position:absolute;visibility:visible;mso-wrap-style:square" from="71913,50006" to="71913,89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" strokecolor="black [3200]" strokeweight="3pt">
                  <v:shadow on="t" color="black" opacity="22937f" origin=",.5" offset="0,.63889mm"/>
                </v:line>
                <v:shape id="Text Box 6" o:spid="_x0000_s1030" type="#_x0000_t202" alt="Blue box with text" style="position:absolute;left:3333;top:51339;width:18288;height:35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" filled="f" stroked="f">
                  <v:textbox inset="2.88pt,2.88pt,2.88pt,2.88pt">
                    <w:txbxContent>
                      <w:p w14:paraId="4D558FB5" w14:textId="77777777" w:rsidR="0072517E" w:rsidRPr="0004189B" w:rsidRDefault="0072517E" w:rsidP="0072517E">
                        <w:pPr>
                          <w:jc w:val="center"/>
                          <w:rPr>
                            <w:rFonts w:ascii="Adobe Garamond Pro Bold" w:hAnsi="Adobe Garamond Pro Bold"/>
                            <w:color w:val="4F81BD" w:themeColor="accent1"/>
                            <w:sz w:val="44"/>
                            <w:szCs w:val="44"/>
                          </w:rPr>
                        </w:pPr>
                        <w:r w:rsidRPr="0004189B">
                          <w:rPr>
                            <w:rFonts w:ascii="Adobe Garamond Pro Bold" w:hAnsi="Adobe Garamond Pro Bold"/>
                            <w:color w:val="4F81BD" w:themeColor="accent1"/>
                            <w:sz w:val="44"/>
                            <w:szCs w:val="44"/>
                          </w:rPr>
                          <w:t>Did you know?</w:t>
                        </w:r>
                      </w:p>
                      <w:p w14:paraId="4D558FB6" w14:textId="77777777" w:rsidR="00DA4687" w:rsidRDefault="0072517E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 w:rsidR="009900DF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In Minnesota in 2013, 10 percent </w:t>
                        </w:r>
                        <w:r w:rsidR="00DA4687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 w:rsidR="009900DF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of home fires </w:t>
                        </w:r>
                      </w:p>
                      <w:p w14:paraId="4D558FB7" w14:textId="77777777" w:rsidR="004D6DB1" w:rsidRPr="004D6DB1" w:rsidRDefault="009900DF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were caused </w:t>
                        </w:r>
                        <w:r w:rsidR="00DA4687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by heating devices. </w:t>
                        </w:r>
                      </w:p>
                      <w:p w14:paraId="4D558FB8" w14:textId="77777777" w:rsidR="004D6DB1" w:rsidRPr="004D6DB1" w:rsidRDefault="004D6DB1" w:rsidP="00DA4687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Theme="minorHAnsi" w:hAnsiTheme="minorHAnsi" w:cs="Arial"/>
                            <w:color w:val="auto"/>
                            <w:spacing w:val="16"/>
                            <w:w w:val="90"/>
                            <w:sz w:val="32"/>
                            <w:szCs w:val="32"/>
                            <w:lang w:val="en"/>
                          </w:rPr>
                        </w:pPr>
                      </w:p>
                      <w:p w14:paraId="4D558FB9" w14:textId="77777777" w:rsidR="004D6DB1" w:rsidRPr="004D6DB1" w:rsidRDefault="00DA4687" w:rsidP="004D6DB1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Most home fires occur in the winter and peak in January. </w:t>
                        </w:r>
                      </w:p>
                      <w:p w14:paraId="4D558FBA" w14:textId="77777777" w:rsidR="004D6DB1" w:rsidRPr="004D6DB1" w:rsidRDefault="004D6DB1" w:rsidP="00DA4687">
                        <w:pPr>
                          <w:widowControl w:val="0"/>
                          <w:spacing w:line="276" w:lineRule="auto"/>
                          <w:jc w:val="center"/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</w:pPr>
                      </w:p>
                      <w:p w14:paraId="4D558FBB" w14:textId="77777777" w:rsidR="00ED1100" w:rsidRPr="00E708B8" w:rsidRDefault="00DA4687" w:rsidP="00313FA2">
                        <w:pPr>
                          <w:widowControl w:val="0"/>
                          <w:spacing w:line="280" w:lineRule="exact"/>
                          <w:jc w:val="center"/>
                          <w:rPr>
                            <w:rFonts w:ascii="Arial" w:hAnsi="Arial" w:cs="Arial"/>
                            <w:color w:val="FFFFFE"/>
                            <w:sz w:val="24"/>
                            <w:szCs w:val="24"/>
                            <w:lang w:val="en"/>
                          </w:rPr>
                        </w:pP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Most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 Minnesota heating fires occur 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br/>
                          <w:t xml:space="preserve">in 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fireplace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 xml:space="preserve">s and </w:t>
                        </w:r>
                        <w:r w:rsidR="004D6DB1" w:rsidRPr="004D6DB1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chimney</w:t>
                        </w:r>
                        <w:r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s</w:t>
                        </w:r>
                        <w:r w:rsidR="00313FA2">
                          <w:rPr>
                            <w:rFonts w:asciiTheme="minorHAnsi" w:hAnsiTheme="minorHAnsi" w:cs="Arial"/>
                            <w:color w:val="auto"/>
                            <w:sz w:val="32"/>
                            <w:szCs w:val="32"/>
                            <w:lang w:val="en"/>
                          </w:rPr>
                          <w:t>.</w:t>
                        </w:r>
                      </w:p>
                    </w:txbxContent>
                  </v:textbox>
                </v:shape>
                <v:shape id="Freeform 5" o:spid="_x0000_s1031" alt="&quot;&quot;" style="position:absolute;top:84677;width:72199;height:11716;visibility:visible;mso-wrap-style:square;v-text-anchor:top" coordsize="244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" path="m2448,389v,-249,,-249,,-249c1158,,339,128,,183,,389,,389,,389r2448,xe" fillcolor="#d8d8d8 [2732]" stroked="f" strokeweight="3pt">
                  <v:path arrowok="t" o:connecttype="custom" o:connectlocs="7219950,1171575;7219950,421647;0,551152;0,1171575;7219950,1171575" o:connectangles="0,0,0,0,0"/>
                </v:shape>
                <v:shape id="Text Box 11" o:spid="_x0000_s1032" type="#_x0000_t202" style="position:absolute;left:25812;top:51339;width:45339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D558FBC" w14:textId="77777777" w:rsidR="00794654" w:rsidRPr="00590DE2" w:rsidRDefault="00D6550E" w:rsidP="00590DE2">
                        <w:pPr>
                          <w:pStyle w:val="Heading1"/>
                        </w:pPr>
                        <w:r w:rsidRPr="00590DE2">
                          <w:t>HEATING</w:t>
                        </w:r>
                        <w:r w:rsidR="00693032" w:rsidRPr="00590DE2">
                          <w:t xml:space="preserve"> SAFETY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alt="Photo of a space heater" style="position:absolute;width:72199;height:5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" filled="t" fillcolor="#ededed">
                  <v:imagedata r:id="rId11" o:title="Photo of a space heater"/>
                </v:shape>
                <v:line id="Straight Connector 10" o:spid="_x0000_s1034" alt="&quot;&quot;" style="position:absolute;visibility:visible;mso-wrap-style:square" from="23526,52578" to="23526,83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" strokecolor="#4f81bd [3204]" strokeweight="2pt">
                  <v:shadow on="t" color="black" opacity="24903f" origin=",.5" offset="0,.55556mm"/>
                </v:line>
                <w10:anchorlock/>
              </v:group>
            </w:pict>
          </mc:Fallback>
        </mc:AlternateContent>
      </w:r>
      <w:r w:rsidR="00CF0FE2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D558FAD" wp14:editId="3290FA3A">
                <wp:simplePos x="0" y="0"/>
                <wp:positionH relativeFrom="column">
                  <wp:posOffset>57150</wp:posOffset>
                </wp:positionH>
                <wp:positionV relativeFrom="page">
                  <wp:posOffset>9391650</wp:posOffset>
                </wp:positionV>
                <wp:extent cx="7269480" cy="480060"/>
                <wp:effectExtent l="0" t="0" r="762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9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558FBD" w14:textId="77777777" w:rsidR="00ED1100" w:rsidRDefault="003868DD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WEBSITE</w:t>
                            </w:r>
                          </w:p>
                          <w:p w14:paraId="4D558FBE" w14:textId="77777777" w:rsidR="00B000CA" w:rsidRDefault="00B000CA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D558FBF" w14:textId="77777777" w:rsidR="00B000CA" w:rsidRPr="00A03156" w:rsidRDefault="003868DD" w:rsidP="00B000CA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street address</w:t>
                            </w:r>
                            <w:r w:rsidR="00B000CA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="00B000CA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4D558FC0" w14:textId="77777777" w:rsidR="00B000CA" w:rsidRPr="00A03156" w:rsidRDefault="00B000CA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58FAD" id="Text Box 21" o:spid="_x0000_s1035" type="#_x0000_t202" alt="&quot;&quot;" style="position:absolute;margin-left:4.5pt;margin-top:739.5pt;width:572.4pt;height:37.8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" filled="f" stroked="f">
                <v:textbox inset="2.88pt,2.88pt,2.88pt,2.88pt">
                  <w:txbxContent>
                    <w:p w14:paraId="4D558FBD" w14:textId="77777777" w:rsidR="00ED1100" w:rsidRDefault="003868DD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DEPARTMENT WEBSITE</w:t>
                      </w:r>
                    </w:p>
                    <w:p w14:paraId="4D558FBE" w14:textId="77777777" w:rsidR="00B000CA" w:rsidRDefault="00B000CA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4D558FBF" w14:textId="77777777" w:rsidR="00B000CA" w:rsidRPr="00A03156" w:rsidRDefault="003868DD" w:rsidP="00B000CA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street address</w:t>
                      </w:r>
                      <w:r w:rsidR="00B000CA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="00B000CA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4D558FC0" w14:textId="77777777" w:rsidR="00B000CA" w:rsidRPr="00A03156" w:rsidRDefault="00B000CA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457E5B30"/>
    <w:lvl w:ilvl="0" w:tplc="C33080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2154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E55"/>
    <w:rsid w:val="00012880"/>
    <w:rsid w:val="0004189B"/>
    <w:rsid w:val="00091C6B"/>
    <w:rsid w:val="000A5642"/>
    <w:rsid w:val="000B7722"/>
    <w:rsid w:val="000D247E"/>
    <w:rsid w:val="000E04EF"/>
    <w:rsid w:val="00145968"/>
    <w:rsid w:val="00147E59"/>
    <w:rsid w:val="00191BB2"/>
    <w:rsid w:val="00194B1B"/>
    <w:rsid w:val="001B326D"/>
    <w:rsid w:val="001D20F7"/>
    <w:rsid w:val="001D7B2E"/>
    <w:rsid w:val="002034FD"/>
    <w:rsid w:val="00225C08"/>
    <w:rsid w:val="002A3E1F"/>
    <w:rsid w:val="002E0F8C"/>
    <w:rsid w:val="002E7A5C"/>
    <w:rsid w:val="0030436E"/>
    <w:rsid w:val="0030775B"/>
    <w:rsid w:val="00313FA2"/>
    <w:rsid w:val="00315833"/>
    <w:rsid w:val="003868DD"/>
    <w:rsid w:val="003B7DE5"/>
    <w:rsid w:val="003E6090"/>
    <w:rsid w:val="00477668"/>
    <w:rsid w:val="004D46B7"/>
    <w:rsid w:val="004D6DB1"/>
    <w:rsid w:val="005453E5"/>
    <w:rsid w:val="00590DE2"/>
    <w:rsid w:val="005C73CA"/>
    <w:rsid w:val="005F403C"/>
    <w:rsid w:val="005F70E4"/>
    <w:rsid w:val="00606D3B"/>
    <w:rsid w:val="0069294A"/>
    <w:rsid w:val="00693032"/>
    <w:rsid w:val="00704632"/>
    <w:rsid w:val="0072517E"/>
    <w:rsid w:val="007908D7"/>
    <w:rsid w:val="00794654"/>
    <w:rsid w:val="00806C73"/>
    <w:rsid w:val="00850137"/>
    <w:rsid w:val="00904EDB"/>
    <w:rsid w:val="00945CF7"/>
    <w:rsid w:val="009900DF"/>
    <w:rsid w:val="00994E05"/>
    <w:rsid w:val="009D5A1E"/>
    <w:rsid w:val="00A03156"/>
    <w:rsid w:val="00A225D6"/>
    <w:rsid w:val="00A24E55"/>
    <w:rsid w:val="00A738A8"/>
    <w:rsid w:val="00AF434A"/>
    <w:rsid w:val="00AF66E9"/>
    <w:rsid w:val="00B000CA"/>
    <w:rsid w:val="00B024DE"/>
    <w:rsid w:val="00C24BA3"/>
    <w:rsid w:val="00C53698"/>
    <w:rsid w:val="00CB2EAE"/>
    <w:rsid w:val="00CF0FE2"/>
    <w:rsid w:val="00D45218"/>
    <w:rsid w:val="00D6550E"/>
    <w:rsid w:val="00D70762"/>
    <w:rsid w:val="00D71628"/>
    <w:rsid w:val="00DA4687"/>
    <w:rsid w:val="00DB59EC"/>
    <w:rsid w:val="00DB61ED"/>
    <w:rsid w:val="00E10665"/>
    <w:rsid w:val="00E65CBA"/>
    <w:rsid w:val="00E708B8"/>
    <w:rsid w:val="00ED0D43"/>
    <w:rsid w:val="00ED1100"/>
    <w:rsid w:val="00EE66CE"/>
    <w:rsid w:val="00F24E60"/>
    <w:rsid w:val="00F7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558FA8"/>
  <w15:docId w15:val="{B447E751-A16E-4E64-BC62-9D44AB31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590DE2"/>
    <w:pPr>
      <w:spacing w:before="100" w:beforeAutospacing="1" w:after="100" w:afterAutospacing="1"/>
      <w:jc w:val="center"/>
      <w:outlineLvl w:val="0"/>
    </w:pPr>
    <w:rPr>
      <w:rFonts w:ascii="Adobe Garamond Pro Bold" w:hAnsi="Adobe Garamond Pro Bold"/>
      <w:color w:val="auto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90DE2"/>
    <w:rPr>
      <w:rFonts w:ascii="Adobe Garamond Pro Bold" w:hAnsi="Adobe Garamond Pro Bold"/>
      <w:kern w:val="28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A35B1B31C94439367FC960A32022E" ma:contentTypeVersion="0" ma:contentTypeDescription="Create a new document." ma:contentTypeScope="" ma:versionID="5e67dfdb1fb6e49df6b7de48d880e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8977A-7E64-41D6-A7F2-B127B1A6F6F9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46B2F643-8B81-412E-BF19-0FD9C53DAC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A4C453-CC9D-4F3A-AE52-D17603894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E73887-8D14-4298-B7EB-9E5A7E08CF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Alternative heating safety fact sheet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Alternative heating safety fact sheet</dc:title>
  <dc:subject>Fact sheet about safety with alternative heating sources</dc:subject>
  <dc:creator>Minnesota Department of Public Safety/State Fire Marshal</dc:creator>
  <cp:keywords>State Fire Marshal fact sheet, fire safety, safety fact sheet, alternative heaters</cp:keywords>
  <cp:lastModifiedBy>Gesch, Nyssa (DPS)</cp:lastModifiedBy>
  <cp:revision>7</cp:revision>
  <cp:lastPrinted>2014-10-16T19:44:00Z</cp:lastPrinted>
  <dcterms:created xsi:type="dcterms:W3CDTF">2014-10-17T17:45:00Z</dcterms:created>
  <dcterms:modified xsi:type="dcterms:W3CDTF">2025-06-30T21:15:00Z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0x010100D91A35B1B31C94439367FC960A32022E</vt:lpwstr>
  </property>
</Properties>
</file>