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9F210" w14:textId="307E055A" w:rsidR="005F70E4" w:rsidRPr="002E7A5C" w:rsidRDefault="002A4778">
      <w:pPr>
        <w:rPr>
          <w:i/>
        </w:rPr>
      </w:pPr>
      <w:r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69F219" wp14:editId="1C9C863C">
                <wp:simplePos x="0" y="0"/>
                <wp:positionH relativeFrom="column">
                  <wp:posOffset>2505075</wp:posOffset>
                </wp:positionH>
                <wp:positionV relativeFrom="paragraph">
                  <wp:posOffset>4619625</wp:posOffset>
                </wp:positionV>
                <wp:extent cx="4664710" cy="619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71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9F22E" w14:textId="77777777" w:rsidR="00794654" w:rsidRPr="00046D2F" w:rsidRDefault="00046D2F" w:rsidP="00361BD2">
                            <w:pPr>
                              <w:pStyle w:val="Heading1"/>
                              <w:rPr>
                                <w:b/>
                                <w:smallCaps/>
                              </w:rPr>
                            </w:pPr>
                            <w:r w:rsidRPr="00361BD2">
                              <w:t>FREEZE</w:t>
                            </w:r>
                            <w:r w:rsidRPr="00046D2F">
                              <w:t xml:space="preserve"> OUT WINTER FIRES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9F21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97.25pt;margin-top:363.75pt;width:367.3pt;height:4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" filled="f" stroked="f" strokeweight=".5pt">
                <v:textbox>
                  <w:txbxContent>
                    <w:p w14:paraId="0A69F22E" w14:textId="77777777" w:rsidR="00794654" w:rsidRPr="00046D2F" w:rsidRDefault="00046D2F" w:rsidP="00361BD2">
                      <w:pPr>
                        <w:pStyle w:val="Heading1"/>
                        <w:rPr>
                          <w:b/>
                          <w:smallCaps/>
                        </w:rPr>
                      </w:pPr>
                      <w:r w:rsidRPr="00361BD2">
                        <w:t>FREEZE</w:t>
                      </w:r>
                      <w:r w:rsidRPr="00046D2F">
                        <w:t xml:space="preserve"> OUT WINTER FIRES</w:t>
                      </w:r>
                    </w:p>
                  </w:txbxContent>
                </v:textbox>
              </v:shape>
            </w:pict>
          </mc:Fallback>
        </mc:AlternateContent>
      </w:r>
      <w:r w:rsidR="00106C61">
        <w:rPr>
          <w:noProof/>
        </w:rPr>
        <w:drawing>
          <wp:anchor distT="0" distB="0" distL="114300" distR="114300" simplePos="0" relativeHeight="251662336" behindDoc="0" locked="0" layoutInCell="1" allowOverlap="1" wp14:anchorId="0A69F211" wp14:editId="7C00F8EC">
            <wp:simplePos x="0" y="0"/>
            <wp:positionH relativeFrom="column">
              <wp:posOffset>3238500</wp:posOffset>
            </wp:positionH>
            <wp:positionV relativeFrom="paragraph">
              <wp:posOffset>7924800</wp:posOffset>
            </wp:positionV>
            <wp:extent cx="1171575" cy="1171575"/>
            <wp:effectExtent l="0" t="0" r="9525" b="9525"/>
            <wp:wrapNone/>
            <wp:docPr id="4" name="Picture 4" descr="Placeholder for your logo (State Fire Marshal logo with text across it that says &quot;Insert Logo Here&quot;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laceholder for your logo (State Fire Marshal logo with text across it that says &quot;Insert Logo Here&quot;)&#10;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61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A69F213" wp14:editId="0A69F214">
                <wp:simplePos x="0" y="0"/>
                <wp:positionH relativeFrom="column">
                  <wp:posOffset>2219325</wp:posOffset>
                </wp:positionH>
                <wp:positionV relativeFrom="paragraph">
                  <wp:posOffset>4972050</wp:posOffset>
                </wp:positionV>
                <wp:extent cx="4950460" cy="2781300"/>
                <wp:effectExtent l="0" t="0" r="254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9F225" w14:textId="77777777" w:rsidR="00180648" w:rsidRDefault="001273E9" w:rsidP="0018064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Keep all doors and windows that could be used for an escape route clear of snow and ice.</w:t>
                            </w:r>
                          </w:p>
                          <w:p w14:paraId="0A69F226" w14:textId="77777777" w:rsidR="00F83DAC" w:rsidRDefault="00F83DAC" w:rsidP="00180648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14:paraId="0A69F227" w14:textId="77777777" w:rsidR="00F83DAC" w:rsidRDefault="001273E9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Keep all vents — fireplace, dryer, furnace and oven — clear of snow, ice and debris. </w:t>
                            </w:r>
                          </w:p>
                          <w:p w14:paraId="0A69F228" w14:textId="77777777"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A69F229" w14:textId="77777777" w:rsidR="0086688D" w:rsidRDefault="001273E9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Never use a blow torch to thaw frozen pipes. </w:t>
                            </w:r>
                          </w:p>
                          <w:p w14:paraId="0A69F22A" w14:textId="77777777"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A69F22B" w14:textId="77777777" w:rsidR="0086688D" w:rsidRDefault="001273E9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Use flashlights, not candles, if you lose power. </w:t>
                            </w:r>
                          </w:p>
                          <w:p w14:paraId="0A69F22C" w14:textId="77777777" w:rsidR="0086688D" w:rsidRDefault="0086688D" w:rsidP="0086688D">
                            <w:pPr>
                              <w:pStyle w:val="ListParagraph"/>
                              <w:widowControl w:val="0"/>
                              <w:spacing w:before="160" w:after="160" w:line="28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A69F22D" w14:textId="77777777" w:rsidR="00DB61ED" w:rsidRDefault="001273E9" w:rsidP="00F83D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Keep anything that can burn at least three feet from heat sources; do not use your oven to heat your home.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F213" id="Text Box 13" o:spid="_x0000_s1027" type="#_x0000_t202" style="position:absolute;margin-left:174.75pt;margin-top:391.5pt;width:389.8pt;height:21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" fillcolor="white [3201]" stroked="f" strokeweight=".5pt">
                <v:textbox>
                  <w:txbxContent>
                    <w:p w14:paraId="0A69F225" w14:textId="77777777" w:rsidR="00180648" w:rsidRDefault="001273E9" w:rsidP="0018064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Keep all doors and windows that could be used for an escape route clear of snow and ice.</w:t>
                      </w:r>
                    </w:p>
                    <w:p w14:paraId="0A69F226" w14:textId="77777777" w:rsidR="00F83DAC" w:rsidRDefault="00F83DAC" w:rsidP="00180648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14:paraId="0A69F227" w14:textId="77777777" w:rsidR="00F83DAC" w:rsidRDefault="001273E9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Keep all vents — fireplace, dryer, furnace and oven — clear of snow, ice and debris. </w:t>
                      </w:r>
                    </w:p>
                    <w:p w14:paraId="0A69F228" w14:textId="77777777"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0A69F229" w14:textId="77777777" w:rsidR="0086688D" w:rsidRDefault="001273E9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Never use a blow torch to thaw frozen pipes. </w:t>
                      </w:r>
                    </w:p>
                    <w:p w14:paraId="0A69F22A" w14:textId="77777777"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0A69F22B" w14:textId="77777777" w:rsidR="0086688D" w:rsidRDefault="001273E9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Use flashlights, not candles, if you lose power. </w:t>
                      </w:r>
                    </w:p>
                    <w:p w14:paraId="0A69F22C" w14:textId="77777777" w:rsidR="0086688D" w:rsidRDefault="0086688D" w:rsidP="0086688D">
                      <w:pPr>
                        <w:pStyle w:val="ListParagraph"/>
                        <w:widowControl w:val="0"/>
                        <w:spacing w:before="160" w:after="160" w:line="28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0A69F22D" w14:textId="77777777" w:rsidR="00DB61ED" w:rsidRDefault="001273E9" w:rsidP="00F83DA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Keep anything that can burn at least three feet from heat sources; do not use your oven to heat your home.  </w:t>
                      </w:r>
                    </w:p>
                  </w:txbxContent>
                </v:textbox>
              </v:shape>
            </w:pict>
          </mc:Fallback>
        </mc:AlternateContent>
      </w:r>
      <w:r w:rsidR="00E3578F" w:rsidRPr="002E7A5C">
        <w:rPr>
          <w:i/>
          <w:noProof/>
        </w:rPr>
        <w:drawing>
          <wp:anchor distT="0" distB="0" distL="114300" distR="114300" simplePos="0" relativeHeight="251656192" behindDoc="0" locked="0" layoutInCell="1" allowOverlap="1" wp14:anchorId="0A69F215" wp14:editId="0A69F216">
            <wp:simplePos x="0" y="0"/>
            <wp:positionH relativeFrom="column">
              <wp:posOffset>66675</wp:posOffset>
            </wp:positionH>
            <wp:positionV relativeFrom="paragraph">
              <wp:posOffset>76200</wp:posOffset>
            </wp:positionV>
            <wp:extent cx="7200900" cy="4410075"/>
            <wp:effectExtent l="0" t="0" r="0" b="9525"/>
            <wp:wrapNone/>
            <wp:docPr id="7" name="Picture 7" descr="Photo of a house in the winter. " title="Winter fir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ongaec\Desktop\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2"/>
                    <a:stretch/>
                  </pic:blipFill>
                  <pic:spPr bwMode="auto">
                    <a:xfrm>
                      <a:off x="0" y="0"/>
                      <a:ext cx="7200900" cy="441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8F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9F217" wp14:editId="429F8A36">
                <wp:simplePos x="0" y="0"/>
                <wp:positionH relativeFrom="column">
                  <wp:posOffset>2409825</wp:posOffset>
                </wp:positionH>
                <wp:positionV relativeFrom="paragraph">
                  <wp:posOffset>4695825</wp:posOffset>
                </wp:positionV>
                <wp:extent cx="0" cy="3629025"/>
                <wp:effectExtent l="57150" t="19050" r="76200" b="85725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9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78457" id="Straight Connector 10" o:spid="_x0000_s1026" alt="&quot;&quot;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69.75pt" to="189.75pt,6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" strokecolor="#8db3e2 [1311]" strokeweight="2pt">
                <v:shadow on="t" color="black" opacity="24903f" origin=",.5" offset="0,.55556mm"/>
              </v:line>
            </w:pict>
          </mc:Fallback>
        </mc:AlternateContent>
      </w:r>
      <w:r w:rsidR="0086688D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7" behindDoc="0" locked="0" layoutInCell="1" allowOverlap="1" wp14:anchorId="0A69F21B" wp14:editId="0A69F21C">
                <wp:simplePos x="0" y="0"/>
                <wp:positionH relativeFrom="column">
                  <wp:posOffset>390525</wp:posOffset>
                </wp:positionH>
                <wp:positionV relativeFrom="page">
                  <wp:posOffset>4848225</wp:posOffset>
                </wp:positionV>
                <wp:extent cx="1828800" cy="4114800"/>
                <wp:effectExtent l="0" t="0" r="0" b="0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9F22F" w14:textId="77777777" w:rsidR="0072517E" w:rsidRPr="0052482D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52482D">
                              <w:rPr>
                                <w:rFonts w:ascii="Adobe Garamond Pro Bold" w:hAnsi="Adobe Garamond Pro Bold"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0A69F230" w14:textId="77777777" w:rsidR="0086688D" w:rsidRPr="0086688D" w:rsidRDefault="0072517E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52482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Most home fires occur in the winter and peak in January.</w:t>
                            </w:r>
                          </w:p>
                          <w:p w14:paraId="0A69F231" w14:textId="77777777"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pacing w:val="16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A69F232" w14:textId="77777777" w:rsidR="00ED1100" w:rsidRDefault="0052482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Each year in the United States there is more than $2 billion in property loss due to winter home fires. </w:t>
                            </w:r>
                          </w:p>
                          <w:p w14:paraId="0A69F233" w14:textId="77777777" w:rsidR="0052482D" w:rsidRDefault="0052482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A69F234" w14:textId="77777777" w:rsidR="0052482D" w:rsidRPr="0086688D" w:rsidRDefault="0052482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Last year in Minnesota, 39 percent of fire deaths occurred </w:t>
                            </w:r>
                            <w:r w:rsidR="00E3578F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in October</w:t>
                            </w:r>
                            <w:r w:rsidR="00E3578F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, November and December.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F21B" id="Text Box 6" o:spid="_x0000_s1028" type="#_x0000_t202" alt="Title: Blue box - Description: Blue box with text" style="position:absolute;margin-left:30.75pt;margin-top:381.75pt;width:2in;height:324pt;z-index:251647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" filled="f" stroked="f">
                <v:textbox inset="2.88pt,2.88pt,2.88pt,2.88pt">
                  <w:txbxContent>
                    <w:p w14:paraId="0A69F22F" w14:textId="77777777" w:rsidR="0072517E" w:rsidRPr="0052482D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52482D">
                        <w:rPr>
                          <w:rFonts w:ascii="Adobe Garamond Pro Bold" w:hAnsi="Adobe Garamond Pro Bold"/>
                          <w:color w:val="365F91" w:themeColor="accent1" w:themeShade="BF"/>
                          <w:sz w:val="44"/>
                          <w:szCs w:val="44"/>
                        </w:rPr>
                        <w:t>Did you know?</w:t>
                      </w:r>
                    </w:p>
                    <w:p w14:paraId="0A69F230" w14:textId="77777777" w:rsidR="0086688D" w:rsidRPr="0086688D" w:rsidRDefault="0072517E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52482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Most home fires occur in the winter and peak in January.</w:t>
                      </w:r>
                    </w:p>
                    <w:p w14:paraId="0A69F231" w14:textId="77777777"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pacing w:val="16"/>
                          <w:w w:val="90"/>
                          <w:sz w:val="32"/>
                          <w:szCs w:val="32"/>
                          <w:lang w:val="en"/>
                        </w:rPr>
                      </w:pPr>
                    </w:p>
                    <w:p w14:paraId="0A69F232" w14:textId="77777777" w:rsidR="00ED1100" w:rsidRDefault="0052482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Each year in the United States there is more than $2 billion in property loss due to winter home fires. </w:t>
                      </w:r>
                    </w:p>
                    <w:p w14:paraId="0A69F233" w14:textId="77777777" w:rsidR="0052482D" w:rsidRDefault="0052482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0A69F234" w14:textId="77777777" w:rsidR="0052482D" w:rsidRPr="0086688D" w:rsidRDefault="0052482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Last year in Minnesota, 39 percent of fire deaths occurred </w:t>
                      </w:r>
                      <w:r w:rsidR="00E3578F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in October</w:t>
                      </w:r>
                      <w:r w:rsidR="00E3578F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, November and December.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A69F21D" wp14:editId="4C5A6347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2A6C4" id="Straight Connector 5" o:spid="_x0000_s1026" alt="&quot;&quot;" style="position:absolute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A69F21F" wp14:editId="7D861746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175F9" id="Straight Connector 12" o:spid="_x0000_s1026" alt="&quot;&quot;" style="position:absolute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70762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69F221" wp14:editId="0A69F222">
                <wp:simplePos x="0" y="0"/>
                <wp:positionH relativeFrom="column">
                  <wp:posOffset>57150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D9CCF" id="Freeform 5" o:spid="_x0000_s1026" alt="Title: Box - Description: Grey box" style="position:absolute;margin-left:4.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A69F223" wp14:editId="0A69F224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69F235" w14:textId="77777777" w:rsidR="00ED1100" w:rsidRDefault="00106C61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WEBSITE</w:t>
                            </w:r>
                          </w:p>
                          <w:p w14:paraId="0A69F236" w14:textId="77777777" w:rsidR="00106C61" w:rsidRDefault="00106C61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A69F237" w14:textId="77777777" w:rsidR="00106C61" w:rsidRPr="00A03156" w:rsidRDefault="00106C61" w:rsidP="00106C61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street address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Telephone: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Fax: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14:paraId="0A69F238" w14:textId="77777777" w:rsidR="00106C61" w:rsidRPr="00A03156" w:rsidRDefault="00106C61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F223" id="Text Box 21" o:spid="_x0000_s1029" type="#_x0000_t202" alt="Title: Box - Description: grey box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A69F235" w14:textId="77777777" w:rsidR="00ED1100" w:rsidRDefault="00106C61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 DEPARTMENT WEBSITE</w:t>
                      </w:r>
                    </w:p>
                    <w:p w14:paraId="0A69F236" w14:textId="77777777" w:rsidR="00106C61" w:rsidRDefault="00106C61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0A69F237" w14:textId="77777777" w:rsidR="00106C61" w:rsidRPr="00A03156" w:rsidRDefault="00106C61" w:rsidP="00106C61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street address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Telephone: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Fax: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14:paraId="0A69F238" w14:textId="77777777" w:rsidR="00106C61" w:rsidRPr="00A03156" w:rsidRDefault="00106C61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340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55"/>
    <w:rsid w:val="00012880"/>
    <w:rsid w:val="00046D2F"/>
    <w:rsid w:val="00091C6B"/>
    <w:rsid w:val="000B7722"/>
    <w:rsid w:val="000D247E"/>
    <w:rsid w:val="000E04EF"/>
    <w:rsid w:val="00106C61"/>
    <w:rsid w:val="001273E9"/>
    <w:rsid w:val="00145968"/>
    <w:rsid w:val="00147E59"/>
    <w:rsid w:val="00180648"/>
    <w:rsid w:val="00191BB2"/>
    <w:rsid w:val="00194B1B"/>
    <w:rsid w:val="001B326D"/>
    <w:rsid w:val="001D20F7"/>
    <w:rsid w:val="001D7B2E"/>
    <w:rsid w:val="002034FD"/>
    <w:rsid w:val="00225C08"/>
    <w:rsid w:val="002A4778"/>
    <w:rsid w:val="002E0F8C"/>
    <w:rsid w:val="002E7A5C"/>
    <w:rsid w:val="0030436E"/>
    <w:rsid w:val="00315833"/>
    <w:rsid w:val="003532FC"/>
    <w:rsid w:val="00361BD2"/>
    <w:rsid w:val="003B7DE5"/>
    <w:rsid w:val="003E6090"/>
    <w:rsid w:val="00477668"/>
    <w:rsid w:val="004D46B7"/>
    <w:rsid w:val="0052482D"/>
    <w:rsid w:val="005453E5"/>
    <w:rsid w:val="005C73CA"/>
    <w:rsid w:val="005E63E9"/>
    <w:rsid w:val="005F403C"/>
    <w:rsid w:val="005F70E4"/>
    <w:rsid w:val="00606D3B"/>
    <w:rsid w:val="0069294A"/>
    <w:rsid w:val="00693032"/>
    <w:rsid w:val="0072517E"/>
    <w:rsid w:val="00754BD6"/>
    <w:rsid w:val="007908D7"/>
    <w:rsid w:val="00794654"/>
    <w:rsid w:val="00806C73"/>
    <w:rsid w:val="00850137"/>
    <w:rsid w:val="0086688D"/>
    <w:rsid w:val="00904EDB"/>
    <w:rsid w:val="00945CF7"/>
    <w:rsid w:val="00994E05"/>
    <w:rsid w:val="009D5A1E"/>
    <w:rsid w:val="00A03156"/>
    <w:rsid w:val="00A24E55"/>
    <w:rsid w:val="00A738A8"/>
    <w:rsid w:val="00AF434A"/>
    <w:rsid w:val="00AF66E9"/>
    <w:rsid w:val="00B024DE"/>
    <w:rsid w:val="00C53698"/>
    <w:rsid w:val="00CB2EAE"/>
    <w:rsid w:val="00D440E6"/>
    <w:rsid w:val="00D45218"/>
    <w:rsid w:val="00D70762"/>
    <w:rsid w:val="00D71628"/>
    <w:rsid w:val="00DB59EC"/>
    <w:rsid w:val="00DB61ED"/>
    <w:rsid w:val="00E10665"/>
    <w:rsid w:val="00E3578F"/>
    <w:rsid w:val="00E65CBA"/>
    <w:rsid w:val="00E708B8"/>
    <w:rsid w:val="00E84C5E"/>
    <w:rsid w:val="00ED1100"/>
    <w:rsid w:val="00EE66CE"/>
    <w:rsid w:val="00F075D0"/>
    <w:rsid w:val="00F24E60"/>
    <w:rsid w:val="00F751AB"/>
    <w:rsid w:val="00F8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9F210"/>
  <w15:docId w15:val="{70F81149-2F5D-4F20-90E9-D849DAA7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361BD2"/>
    <w:pPr>
      <w:spacing w:before="100" w:beforeAutospacing="1" w:after="100" w:afterAutospacing="1"/>
      <w:jc w:val="center"/>
      <w:outlineLvl w:val="0"/>
    </w:pPr>
    <w:rPr>
      <w:rFonts w:ascii="Adobe Garamond Pro Bold" w:hAnsi="Adobe Garamond Pro Bold"/>
      <w:color w:val="auto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61BD2"/>
    <w:rPr>
      <w:rFonts w:ascii="Adobe Garamond Pro Bold" w:hAnsi="Adobe Garamond Pro Bold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 fact sheet</TermName>
          <TermId xmlns="http://schemas.microsoft.com/office/infopath/2007/PartnerControls">444af6e9-fd38-4d34-a263-a892f6e09308</TermId>
        </TermInfo>
        <TermInfo xmlns="http://schemas.microsoft.com/office/infopath/2007/PartnerControls">
          <TermName xmlns="http://schemas.microsoft.com/office/infopath/2007/PartnerControls">fire safety</TermName>
          <TermId xmlns="http://schemas.microsoft.com/office/infopath/2007/PartnerControls">3ac8fb4c-a7d2-4670-a1ab-c293bd6f9923</TermId>
        </TermInfo>
        <TermInfo xmlns="http://schemas.microsoft.com/office/infopath/2007/PartnerControls">
          <TermName xmlns="http://schemas.microsoft.com/office/infopath/2007/PartnerControls">safety fact sheet</TermName>
          <TermId xmlns="http://schemas.microsoft.com/office/infopath/2007/PartnerControls">c957910a-acf6-4ed2-92a8-e52c5f603fcd</TermId>
        </TermInfo>
        <TermInfo xmlns="http://schemas.microsoft.com/office/infopath/2007/PartnerControls">
          <TermName xmlns="http://schemas.microsoft.com/office/infopath/2007/PartnerControls">winter fire safety</TermName>
          <TermId xmlns="http://schemas.microsoft.com/office/infopath/2007/PartnerControls">7c770453-499c-484d-bccc-ab848567e390</TermId>
        </TermInfo>
        <TermInfo xmlns="http://schemas.microsoft.com/office/infopath/2007/PartnerControls">
          <TermName xmlns="http://schemas.microsoft.com/office/infopath/2007/PartnerControls">winter fires</TermName>
          <TermId xmlns="http://schemas.microsoft.com/office/infopath/2007/PartnerControls">64131f23-23a1-4f8d-a2f0-a5ff2fe21447</TermId>
        </TermInfo>
      </Terms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3</Value>
      <Value>2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6D1434-EE31-4CC3-8103-01016F6134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AD980B-125B-4684-99F0-C89AABABB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931ad8-ea7e-4931-aebb-ff5f5ed099cd"/>
    <ds:schemaRef ds:uri="9a87bd7a-4887-48d3-a57c-280247236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089875-C7E2-429F-9778-D573036B3C53}">
  <ds:schemaRefs>
    <ds:schemaRef ds:uri="http://schemas.microsoft.com/office/2006/metadata/properties"/>
    <ds:schemaRef ds:uri="http://schemas.microsoft.com/office/infopath/2007/PartnerControls"/>
    <ds:schemaRef ds:uri="22931ad8-ea7e-4931-aebb-ff5f5ed099cd"/>
    <ds:schemaRef ds:uri="9a87bd7a-4887-48d3-a57c-2802472369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01AADF6-4B16-4DB3-B082-17F72EF784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Freeze out winter fires fact sheet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Freeze out winter fires fact sheet</dc:title>
  <dc:subject>Fact sheet about winter fire safety</dc:subject>
  <dc:creator>Minnesota Department of Public Safety/State Fire Marshal</dc:creator>
  <cp:keywords>State Fire Marshal fact sheet, fire safety, safety fact sheet, winter fire safety, winter fires</cp:keywords>
  <cp:lastModifiedBy>Gesch, Nyssa (DPS)</cp:lastModifiedBy>
  <cp:revision>7</cp:revision>
  <cp:lastPrinted>2014-11-06T14:48:00Z</cp:lastPrinted>
  <dcterms:created xsi:type="dcterms:W3CDTF">2014-11-06T15:14:00Z</dcterms:created>
  <dcterms:modified xsi:type="dcterms:W3CDTF">2025-07-01T15:55:00Z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6" name="Persona">
    <vt:lpwstr>3;#Citizen|9f4e46a4-5090-47fd-8e0e-578fd1f6ddad</vt:lpwstr>
  </property>
  <property fmtid="{D5CDD505-2E9C-101B-9397-08002B2CF9AE}" pid="7" name="Program">
    <vt:lpwstr/>
  </property>
  <property fmtid="{D5CDD505-2E9C-101B-9397-08002B2CF9AE}" pid="8" name="Attribute">
    <vt:lpwstr>1;#Education|853407b7-e2d0-474c-b533-89174228734e</vt:lpwstr>
  </property>
  <property fmtid="{D5CDD505-2E9C-101B-9397-08002B2CF9AE}" pid="9" name="Division">
    <vt:lpwstr>2;#State Fire Marshal|c6e18fa0-2a90-409d-922b-2cc370a1fc77</vt:lpwstr>
  </property>
</Properties>
</file>