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CA6E0E" w14:textId="77777777" w:rsidR="005F70E4" w:rsidRPr="002E7A5C" w:rsidRDefault="00C451A0">
      <w:pPr>
        <w:rPr>
          <w:i/>
        </w:rPr>
      </w:pPr>
      <w:r>
        <w:rPr>
          <w:i/>
          <w:noProof/>
        </w:rPr>
        <w:drawing>
          <wp:anchor distT="0" distB="0" distL="114300" distR="114300" simplePos="0" relativeHeight="251685888" behindDoc="0" locked="0" layoutInCell="1" allowOverlap="1" wp14:anchorId="2FECF5F7" wp14:editId="01DAEF30">
            <wp:simplePos x="0" y="0"/>
            <wp:positionH relativeFrom="column">
              <wp:posOffset>3133725</wp:posOffset>
            </wp:positionH>
            <wp:positionV relativeFrom="paragraph">
              <wp:posOffset>7915275</wp:posOffset>
            </wp:positionV>
            <wp:extent cx="1200150" cy="1200150"/>
            <wp:effectExtent l="0" t="0" r="0" b="0"/>
            <wp:wrapNone/>
            <wp:docPr id="6" name="Picture 6" descr="Placeholder for your logo (State Fire Marshal logo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laceholder for your logo (State Fire Marshal logo)&#10;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17" w:rsidRPr="002E7A5C">
        <w:rPr>
          <w:i/>
          <w:noProof/>
        </w:rPr>
        <w:drawing>
          <wp:anchor distT="0" distB="0" distL="114300" distR="114300" simplePos="0" relativeHeight="251679744" behindDoc="0" locked="0" layoutInCell="1" allowOverlap="1" wp14:anchorId="3C7D60EF" wp14:editId="5054E67F">
            <wp:simplePos x="0" y="0"/>
            <wp:positionH relativeFrom="column">
              <wp:posOffset>85725</wp:posOffset>
            </wp:positionH>
            <wp:positionV relativeFrom="paragraph">
              <wp:posOffset>56515</wp:posOffset>
            </wp:positionV>
            <wp:extent cx="7214616" cy="4370832"/>
            <wp:effectExtent l="0" t="0" r="5715" b="0"/>
            <wp:wrapNone/>
            <wp:docPr id="7" name="Picture 7" descr="A boy watches logs bu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boy watches logs bur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8" t="10324" b="14784"/>
                    <a:stretch/>
                  </pic:blipFill>
                  <pic:spPr bwMode="auto">
                    <a:xfrm>
                      <a:off x="0" y="0"/>
                      <a:ext cx="7214616" cy="4370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17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FE83564" wp14:editId="6A551E22">
                <wp:simplePos x="0" y="0"/>
                <wp:positionH relativeFrom="column">
                  <wp:posOffset>7277100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18133D" id="Straight Connector 12" o:spid="_x0000_s1026" alt="Title: Line - Description: decorative black line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3pt,333.75pt" to="573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3B6B17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5E71F244" wp14:editId="5467F477">
                <wp:simplePos x="0" y="0"/>
                <wp:positionH relativeFrom="column">
                  <wp:posOffset>104775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26A732" id="Straight Connector 5" o:spid="_x0000_s1026" alt="Title: Line - Description: Decorative black line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25pt,339pt" to="8.2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D4FC4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331A6A4C" wp14:editId="176CC31F">
                <wp:simplePos x="0" y="0"/>
                <wp:positionH relativeFrom="column">
                  <wp:posOffset>2219325</wp:posOffset>
                </wp:positionH>
                <wp:positionV relativeFrom="paragraph">
                  <wp:posOffset>5314950</wp:posOffset>
                </wp:positionV>
                <wp:extent cx="4950460" cy="2695575"/>
                <wp:effectExtent l="0" t="0" r="254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7C602" w14:textId="77777777" w:rsidR="00F83DAC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Be a good role model. Use fire safely and talk to your kids about the dangers of fire. </w:t>
                            </w:r>
                          </w:p>
                          <w:p w14:paraId="1F83F253" w14:textId="77777777" w:rsidR="00F83DAC" w:rsidRDefault="00F83DAC" w:rsidP="00F83DAC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14:paraId="23F42B74" w14:textId="77777777" w:rsidR="00F83DAC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Keep fire tools secured and locked up. </w:t>
                            </w:r>
                          </w:p>
                          <w:p w14:paraId="6933B7B0" w14:textId="77777777"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001ABDC6" w14:textId="77777777" w:rsidR="0086688D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Look for signs of fire misuse including unexplained scorch marks or melted areas in clothes, furniture, toys, paper and outside areas. </w:t>
                            </w:r>
                          </w:p>
                          <w:p w14:paraId="1CEEF873" w14:textId="77777777"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6BE0B01" w14:textId="7016F99D" w:rsidR="00DB61ED" w:rsidRDefault="006B729C" w:rsidP="006B72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Talk to your child if you notice signs of fire misuse </w:t>
                            </w:r>
                            <w:r w:rsidR="002B20DD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or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c</w:t>
                            </w:r>
                            <w:r w:rsidR="006B2BB1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ontact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  <w:r w:rsidR="002B20DD" w:rsidRPr="002B20DD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your local fire department for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help. </w:t>
                            </w:r>
                            <w:r w:rsidR="006B2BB1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If </w:t>
                            </w:r>
                            <w:r w:rsidR="00057699"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this is an emergency, call 911 immediately!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1A6A4C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4.75pt;margin-top:418.5pt;width:389.8pt;height:21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" fillcolor="white [3201]" stroked="f" strokeweight=".5pt">
                <v:textbox>
                  <w:txbxContent>
                    <w:p w14:paraId="1F47C602" w14:textId="77777777" w:rsidR="00F83DAC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Be a good role model. Use fire safely and talk to your kids about the dangers of fire. </w:t>
                      </w:r>
                    </w:p>
                    <w:p w14:paraId="1F83F253" w14:textId="77777777" w:rsidR="00F83DAC" w:rsidRDefault="00F83DAC" w:rsidP="00F83DAC">
                      <w:pPr>
                        <w:pStyle w:val="ListParagraph"/>
                        <w:widowControl w:val="0"/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14:paraId="23F42B74" w14:textId="77777777" w:rsidR="00F83DAC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Keep fire tools secured and locked up. </w:t>
                      </w:r>
                    </w:p>
                    <w:p w14:paraId="6933B7B0" w14:textId="77777777"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001ABDC6" w14:textId="77777777" w:rsidR="0086688D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Look for signs of fire misuse including unexplained scorch marks or melted areas in clothes, furniture, toys, paper and outside areas. </w:t>
                      </w:r>
                    </w:p>
                    <w:p w14:paraId="1CEEF873" w14:textId="77777777"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6BE0B01" w14:textId="7016F99D" w:rsidR="00DB61ED" w:rsidRDefault="006B729C" w:rsidP="006B729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Talk to your child if you notice signs of fire misuse </w:t>
                      </w:r>
                      <w:r w:rsidR="002B20DD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or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c</w:t>
                      </w:r>
                      <w:r w:rsidR="006B2BB1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ontact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  <w:r w:rsidR="002B20DD" w:rsidRPr="002B20DD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your local fire department for 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help. </w:t>
                      </w:r>
                      <w:r w:rsidR="006B2BB1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If </w:t>
                      </w:r>
                      <w:r w:rsidR="00057699"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>this is an emergency, call 911 immediately!</w:t>
                      </w:r>
                    </w:p>
                  </w:txbxContent>
                </v:textbox>
              </v:shape>
            </w:pict>
          </mc:Fallback>
        </mc:AlternateContent>
      </w:r>
      <w:r w:rsidR="001D4FC4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864A1D" wp14:editId="34D609CF">
                <wp:simplePos x="0" y="0"/>
                <wp:positionH relativeFrom="column">
                  <wp:posOffset>2638425</wp:posOffset>
                </wp:positionH>
                <wp:positionV relativeFrom="paragraph">
                  <wp:posOffset>4438650</wp:posOffset>
                </wp:positionV>
                <wp:extent cx="4533900" cy="1057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AD19D" w14:textId="77777777" w:rsidR="00794654" w:rsidRPr="00E708B8" w:rsidRDefault="006B729C" w:rsidP="00E11347">
                            <w:pPr>
                              <w:pStyle w:val="Heading1"/>
                              <w:rPr>
                                <w:b/>
                                <w:smallCaps/>
                              </w:rPr>
                            </w:pPr>
                            <w:r>
                              <w:t xml:space="preserve">YOUTH </w:t>
                            </w:r>
                            <w:r w:rsidRPr="00E11347">
                              <w:t>FIRESETTING</w:t>
                            </w:r>
                            <w:r>
                              <w:t xml:space="preserve"> PREVENTION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4A1D" id="Text Box 11" o:spid="_x0000_s1027" type="#_x0000_t202" style="position:absolute;margin-left:207.75pt;margin-top:349.5pt;width:357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" filled="f" stroked="f" strokeweight=".5pt">
                <v:textbox>
                  <w:txbxContent>
                    <w:p w14:paraId="36CAD19D" w14:textId="77777777" w:rsidR="00794654" w:rsidRPr="00E708B8" w:rsidRDefault="006B729C" w:rsidP="00E11347">
                      <w:pPr>
                        <w:pStyle w:val="Heading1"/>
                        <w:rPr>
                          <w:b/>
                          <w:smallCaps/>
                        </w:rPr>
                      </w:pPr>
                      <w:r>
                        <w:t xml:space="preserve">YOUTH </w:t>
                      </w:r>
                      <w:r w:rsidRPr="00E11347">
                        <w:t>FIRESETTING</w:t>
                      </w:r>
                      <w:r>
                        <w:t xml:space="preserve"> PREVENTION </w:t>
                      </w:r>
                    </w:p>
                  </w:txbxContent>
                </v:textbox>
              </v:shape>
            </w:pict>
          </mc:Fallback>
        </mc:AlternateContent>
      </w:r>
      <w:r w:rsidR="001D4FC4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432AC9" wp14:editId="35CD19AB">
                <wp:simplePos x="0" y="0"/>
                <wp:positionH relativeFrom="column">
                  <wp:posOffset>2409825</wp:posOffset>
                </wp:positionH>
                <wp:positionV relativeFrom="paragraph">
                  <wp:posOffset>4562475</wp:posOffset>
                </wp:positionV>
                <wp:extent cx="0" cy="4086225"/>
                <wp:effectExtent l="5715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48524C" id="Straight Connector 10" o:spid="_x0000_s1026" alt="Title: Line - Description: Decorative red line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59.2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" strokecolor="#76923c [2406]" strokeweight="2pt">
                <v:shadow on="t" color="black" opacity="24903f" origin=",.5" offset="0,.55556mm"/>
              </v:line>
            </w:pict>
          </mc:Fallback>
        </mc:AlternateContent>
      </w:r>
      <w:r w:rsidR="001D4FC4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185E74E3" wp14:editId="7AB6F20B">
                <wp:simplePos x="0" y="0"/>
                <wp:positionH relativeFrom="column">
                  <wp:posOffset>390525</wp:posOffset>
                </wp:positionH>
                <wp:positionV relativeFrom="page">
                  <wp:posOffset>4724400</wp:posOffset>
                </wp:positionV>
                <wp:extent cx="1828800" cy="4238625"/>
                <wp:effectExtent l="0" t="0" r="0" b="9525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A99926" w14:textId="77777777" w:rsidR="0072517E" w:rsidRPr="009F1CEC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9F1CEC"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14:paraId="0465005B" w14:textId="77777777" w:rsidR="0086688D" w:rsidRPr="0086688D" w:rsidRDefault="0072517E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6B729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Children between ages 10 and 17 account for about 50 percent of arson arrests.</w:t>
                            </w:r>
                            <w:r w:rsid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14:paraId="31CB435B" w14:textId="77777777"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pacing w:val="16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5DE3B88C" w14:textId="77777777" w:rsidR="0086688D" w:rsidRP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In 2013, children started 300 fires in Minnesota. </w:t>
                            </w:r>
                          </w:p>
                          <w:p w14:paraId="042BBF6F" w14:textId="77777777"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1D5BC05F" w14:textId="77777777" w:rsid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Even if a child starts a small fire, it is a big deal. Fires can cause property damage, injury and death. </w:t>
                            </w:r>
                          </w:p>
                          <w:p w14:paraId="63EFB515" w14:textId="77777777" w:rsid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14:paraId="7E02C5C9" w14:textId="77777777" w:rsidR="00ED1100" w:rsidRP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Help is available to stop this behavior.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E74E3" id="Text Box 6" o:spid="_x0000_s1028" type="#_x0000_t202" alt="Title: Blue box - Description: Blue box with text" style="position:absolute;margin-left:30.75pt;margin-top:372pt;width:2in;height:333.75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" filled="f" stroked="f">
                <v:textbox inset="2.88pt,2.88pt,2.88pt,2.88pt">
                  <w:txbxContent>
                    <w:p w14:paraId="0BA99926" w14:textId="77777777" w:rsidR="0072517E" w:rsidRPr="009F1CEC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9F1CEC"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  <w:t>Did you know?</w:t>
                      </w:r>
                    </w:p>
                    <w:p w14:paraId="0465005B" w14:textId="77777777" w:rsidR="0086688D" w:rsidRPr="0086688D" w:rsidRDefault="0072517E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6B729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Children between ages 10 and 17 account for about 50 percent of arson arrests.</w:t>
                      </w:r>
                      <w:r w:rsid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14:paraId="31CB435B" w14:textId="77777777"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pacing w:val="16"/>
                          <w:w w:val="90"/>
                          <w:sz w:val="32"/>
                          <w:szCs w:val="32"/>
                          <w:lang w:val="en"/>
                        </w:rPr>
                      </w:pPr>
                    </w:p>
                    <w:p w14:paraId="5DE3B88C" w14:textId="77777777" w:rsidR="0086688D" w:rsidRP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In 2013, children started 300 fires in Minnesota. </w:t>
                      </w:r>
                    </w:p>
                    <w:p w14:paraId="042BBF6F" w14:textId="77777777"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1D5BC05F" w14:textId="77777777" w:rsid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Even if a child starts a small fire, it is a big deal. Fires can cause property damage, injury and death. </w:t>
                      </w:r>
                    </w:p>
                    <w:p w14:paraId="63EFB515" w14:textId="77777777" w:rsid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14:paraId="7E02C5C9" w14:textId="77777777" w:rsidR="00ED1100" w:rsidRP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Help is available to stop this behavior.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729C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7707812" wp14:editId="10BB2FEC">
                <wp:simplePos x="0" y="0"/>
                <wp:positionH relativeFrom="column">
                  <wp:posOffset>85725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3366D" id="Freeform 5" o:spid="_x0000_s1026" alt="Title: Box - Description: Grey box" style="position:absolute;margin-left:6.7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782A1AFE" wp14:editId="025A6D33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25A167" w14:textId="77777777" w:rsidR="00ED1100" w:rsidRPr="00A03156" w:rsidRDefault="00A24E5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sfm.dps.mn.gov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A1AFE"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" filled="f" fillcolor="#fffffe" stroked="f" strokecolor="#212120" insetpen="t">
                <v:textbox inset="2.88pt,2.88pt,2.88pt,2.88pt">
                  <w:txbxContent>
                    <w:p w14:paraId="5525A167" w14:textId="77777777" w:rsidR="00ED1100" w:rsidRPr="00A03156" w:rsidRDefault="00A24E5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sfm.dps.mn.gov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621BF8CB" wp14:editId="66247796">
                <wp:simplePos x="0" y="0"/>
                <wp:positionH relativeFrom="column">
                  <wp:posOffset>66675</wp:posOffset>
                </wp:positionH>
                <wp:positionV relativeFrom="page">
                  <wp:posOffset>9601200</wp:posOffset>
                </wp:positionV>
                <wp:extent cx="7183755" cy="247650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247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BE5DDC1" w14:textId="77777777" w:rsidR="00ED1100" w:rsidRPr="00A03156" w:rsidRDefault="00A24E5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445 Minnesota St., Suite 145, St. Paul, MN 55101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ephone: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651-201-7200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: 651-215-0525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BF8CB" id="Text Box 22" o:spid="_x0000_s1030" type="#_x0000_t202" style="position:absolute;margin-left:5.25pt;margin-top:756pt;width:565.65pt;height:1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" filled="f" fillcolor="#fffffe" stroked="f" insetpen="t">
                <v:textbox inset="2.88pt,2.88pt,2.88pt,2.88pt">
                  <w:txbxContent>
                    <w:p w14:paraId="6BE5DDC1" w14:textId="77777777" w:rsidR="00ED1100" w:rsidRPr="00A03156" w:rsidRDefault="00A24E5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445 Minnesota St., Suite 145, St. Paul, MN 55101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ephone: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651-201-7200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: 651-215-0525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90304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4E55"/>
    <w:rsid w:val="00012880"/>
    <w:rsid w:val="00057699"/>
    <w:rsid w:val="00091C6B"/>
    <w:rsid w:val="000B7722"/>
    <w:rsid w:val="000D247E"/>
    <w:rsid w:val="000E04EF"/>
    <w:rsid w:val="00131892"/>
    <w:rsid w:val="00145968"/>
    <w:rsid w:val="00147E59"/>
    <w:rsid w:val="00191BB2"/>
    <w:rsid w:val="00194B1B"/>
    <w:rsid w:val="001B0B98"/>
    <w:rsid w:val="001B326D"/>
    <w:rsid w:val="001D20F7"/>
    <w:rsid w:val="001D4FC4"/>
    <w:rsid w:val="001D7B2E"/>
    <w:rsid w:val="002034FD"/>
    <w:rsid w:val="00225C08"/>
    <w:rsid w:val="002B20DD"/>
    <w:rsid w:val="002D759E"/>
    <w:rsid w:val="002E0F8C"/>
    <w:rsid w:val="002E7A5C"/>
    <w:rsid w:val="0030436E"/>
    <w:rsid w:val="00315833"/>
    <w:rsid w:val="003B6B17"/>
    <w:rsid w:val="003B7DE5"/>
    <w:rsid w:val="003E6090"/>
    <w:rsid w:val="00477668"/>
    <w:rsid w:val="004D46B7"/>
    <w:rsid w:val="005453E5"/>
    <w:rsid w:val="005C73CA"/>
    <w:rsid w:val="005F403C"/>
    <w:rsid w:val="005F70E4"/>
    <w:rsid w:val="00606D3B"/>
    <w:rsid w:val="0069294A"/>
    <w:rsid w:val="00693032"/>
    <w:rsid w:val="006B2BB1"/>
    <w:rsid w:val="006B729C"/>
    <w:rsid w:val="006E1CED"/>
    <w:rsid w:val="0072517E"/>
    <w:rsid w:val="007908D7"/>
    <w:rsid w:val="00794654"/>
    <w:rsid w:val="00806C73"/>
    <w:rsid w:val="00850137"/>
    <w:rsid w:val="0086688D"/>
    <w:rsid w:val="00904EDB"/>
    <w:rsid w:val="00945CF7"/>
    <w:rsid w:val="009675C0"/>
    <w:rsid w:val="00994E05"/>
    <w:rsid w:val="009D5A1E"/>
    <w:rsid w:val="009F1CEC"/>
    <w:rsid w:val="00A03156"/>
    <w:rsid w:val="00A06600"/>
    <w:rsid w:val="00A24E55"/>
    <w:rsid w:val="00A738A8"/>
    <w:rsid w:val="00A76D62"/>
    <w:rsid w:val="00AF434A"/>
    <w:rsid w:val="00AF66E9"/>
    <w:rsid w:val="00B024DE"/>
    <w:rsid w:val="00B7196E"/>
    <w:rsid w:val="00C451A0"/>
    <w:rsid w:val="00C53698"/>
    <w:rsid w:val="00CB2EAE"/>
    <w:rsid w:val="00CD238C"/>
    <w:rsid w:val="00D45218"/>
    <w:rsid w:val="00D70762"/>
    <w:rsid w:val="00D71628"/>
    <w:rsid w:val="00DB59EC"/>
    <w:rsid w:val="00DB61ED"/>
    <w:rsid w:val="00E10665"/>
    <w:rsid w:val="00E11347"/>
    <w:rsid w:val="00E65CBA"/>
    <w:rsid w:val="00E708B8"/>
    <w:rsid w:val="00E84C5E"/>
    <w:rsid w:val="00ED1100"/>
    <w:rsid w:val="00EE66CE"/>
    <w:rsid w:val="00F24E60"/>
    <w:rsid w:val="00F751AB"/>
    <w:rsid w:val="00F8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4B3F6C"/>
  <w15:docId w15:val="{B7543F88-8022-4A45-8C46-EE8E2FB2A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paragraph" w:styleId="Heading1">
    <w:name w:val="heading 1"/>
    <w:basedOn w:val="Normal"/>
    <w:next w:val="Normal"/>
    <w:link w:val="Heading1Char"/>
    <w:qFormat/>
    <w:rsid w:val="00E11347"/>
    <w:pPr>
      <w:spacing w:before="100" w:beforeAutospacing="1" w:after="100" w:afterAutospacing="1"/>
      <w:jc w:val="center"/>
      <w:outlineLvl w:val="0"/>
    </w:pPr>
    <w:rPr>
      <w:rFonts w:ascii="Adobe Garamond Pro Bold" w:hAnsi="Adobe Garamond Pro Bold"/>
      <w:color w:val="auto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E11347"/>
    <w:rPr>
      <w:rFonts w:ascii="Adobe Garamond Pro Bold" w:hAnsi="Adobe Garamond Pro Bold"/>
      <w:kern w:val="28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52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 fact sheet</TermName>
          <TermId xmlns="http://schemas.microsoft.com/office/infopath/2007/PartnerControls">444af6e9-fd38-4d34-a263-a892f6e09308</TermId>
        </TermInfo>
        <TermInfo xmlns="http://schemas.microsoft.com/office/infopath/2007/PartnerControls">
          <TermName xmlns="http://schemas.microsoft.com/office/infopath/2007/PartnerControls">fire safety</TermName>
          <TermId xmlns="http://schemas.microsoft.com/office/infopath/2007/PartnerControls">3ac8fb4c-a7d2-4670-a1ab-c293bd6f9923</TermId>
        </TermInfo>
        <TermInfo xmlns="http://schemas.microsoft.com/office/infopath/2007/PartnerControls">
          <TermName xmlns="http://schemas.microsoft.com/office/infopath/2007/PartnerControls">safety fact sheet</TermName>
          <TermId xmlns="http://schemas.microsoft.com/office/infopath/2007/PartnerControls">c957910a-acf6-4ed2-92a8-e52c5f603fcd</TermId>
        </TermInfo>
        <TermInfo xmlns="http://schemas.microsoft.com/office/infopath/2007/PartnerControls">
          <TermName xmlns="http://schemas.microsoft.com/office/infopath/2007/PartnerControls">youth firesetting</TermName>
          <TermId xmlns="http://schemas.microsoft.com/office/infopath/2007/PartnerControls">09d44427-ae38-47a5-846b-4632ca2a0cd2</TermId>
        </TermInfo>
      </Terms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2</Value>
      <Value>3</Value>
      <Value>13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  <TermInfo xmlns="http://schemas.microsoft.com/office/infopath/2007/PartnerControls">
          <TermName xmlns="http://schemas.microsoft.com/office/infopath/2007/PartnerControls">Prevention</TermName>
          <TermId xmlns="http://schemas.microsoft.com/office/infopath/2007/PartnerControls">cc00247f-3d3b-4233-a4e4-fc55dfc6ba83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60FC8-AB71-4412-A198-1198F76993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931ad8-ea7e-4931-aebb-ff5f5ed099cd"/>
    <ds:schemaRef ds:uri="9a87bd7a-4887-48d3-a57c-2802472369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BE4737-3F5F-4AC8-9553-B51D52F606B5}">
  <ds:schemaRefs>
    <ds:schemaRef ds:uri="22931ad8-ea7e-4931-aebb-ff5f5ed099cd"/>
    <ds:schemaRef ds:uri="http://purl.org/dc/elements/1.1/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sharepoint/v3"/>
    <ds:schemaRef ds:uri="9a87bd7a-4887-48d3-a57c-2802472369c8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A9BAB44-A2E0-4182-B933-6B2389B228A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425DAD-2F73-4C30-9E9A-BDB02EF6E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27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Youth firesetting fact sheet</vt:lpstr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firesetting fact sheet</dc:title>
  <dc:subject>Fact sheet about youth firesetting</dc:subject>
  <dc:creator>Minnesota Department of Public Safety/State Fire Marshal</dc:creator>
  <cp:keywords>State Fire Marshal fact sheet, fire safety, safety fact sheet, youth firesetting</cp:keywords>
  <cp:lastModifiedBy>Gesch, Nyssa (DPS)</cp:lastModifiedBy>
  <cp:revision>5</cp:revision>
  <cp:lastPrinted>2015-04-09T15:01:00Z</cp:lastPrinted>
  <dcterms:created xsi:type="dcterms:W3CDTF">2025-03-19T14:52:00Z</dcterms:created>
  <dcterms:modified xsi:type="dcterms:W3CDTF">2025-06-27T18:02:00Z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6" name="Persona">
    <vt:lpwstr>3;#Citizen|9f4e46a4-5090-47fd-8e0e-578fd1f6ddad</vt:lpwstr>
  </property>
  <property fmtid="{D5CDD505-2E9C-101B-9397-08002B2CF9AE}" pid="7" name="Program">
    <vt:lpwstr/>
  </property>
  <property fmtid="{D5CDD505-2E9C-101B-9397-08002B2CF9AE}" pid="8" name="Attribute">
    <vt:lpwstr>1;#Education|853407b7-e2d0-474c-b533-89174228734e;#13;#Prevention|cc00247f-3d3b-4233-a4e4-fc55dfc6ba83</vt:lpwstr>
  </property>
  <property fmtid="{D5CDD505-2E9C-101B-9397-08002B2CF9AE}" pid="9" name="Division">
    <vt:lpwstr>2;#State Fire Marshal|c6e18fa0-2a90-409d-922b-2cc370a1fc77</vt:lpwstr>
  </property>
</Properties>
</file>